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0F1F5" w14:textId="65A0AC89" w:rsidR="00FD0C34" w:rsidRPr="007E3ED2" w:rsidRDefault="00437114" w:rsidP="00FD0C34">
      <w:pPr>
        <w:rPr>
          <w:rFonts w:ascii="Tahoma" w:hAnsi="Tahoma" w:cs="Tahoma"/>
        </w:rPr>
      </w:pPr>
      <w:r w:rsidRPr="007E3ED2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4B65445" wp14:editId="40CDAC79">
                <wp:simplePos x="0" y="0"/>
                <wp:positionH relativeFrom="column">
                  <wp:posOffset>-563245</wp:posOffset>
                </wp:positionH>
                <wp:positionV relativeFrom="paragraph">
                  <wp:posOffset>0</wp:posOffset>
                </wp:positionV>
                <wp:extent cx="7181850" cy="1895475"/>
                <wp:effectExtent l="0" t="0" r="19050" b="2857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818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ED81" w14:textId="77777777" w:rsidR="005D3E8D" w:rsidRPr="00CB4C0B" w:rsidRDefault="005D3E8D" w:rsidP="00437114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Times New Roman"/>
                                <w:b/>
                              </w:rPr>
                            </w:pPr>
                            <w:r w:rsidRPr="00CB4C0B">
                              <w:rPr>
                                <w:rFonts w:eastAsia="Arial Unicode MS" w:cs="Times New Roman"/>
                                <w:b/>
                                <w:rtl/>
                              </w:rPr>
                              <w:t>المملكة المغربية</w:t>
                            </w:r>
                          </w:p>
                          <w:p w14:paraId="15824BF7" w14:textId="77777777" w:rsidR="005D3E8D" w:rsidRPr="005A49E6" w:rsidRDefault="005D3E8D" w:rsidP="00437114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</w:pP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ⵜⴰⴳⵍⴷⵉⵜ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ⵏ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ⵍⵎⴰⵖⵔⵉⴱ</w:t>
                            </w:r>
                          </w:p>
                          <w:p w14:paraId="42A90112" w14:textId="77777777" w:rsidR="005D3E8D" w:rsidRPr="00CB4C0B" w:rsidRDefault="005D3E8D" w:rsidP="00437114">
                            <w:pPr>
                              <w:tabs>
                                <w:tab w:val="center" w:pos="4509"/>
                                <w:tab w:val="left" w:pos="570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eastAsia="Arial Unicode MS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CB4C0B">
                              <w:rPr>
                                <w:rFonts w:eastAsia="Arial Unicode MS" w:cstheme="minorHAnsi"/>
                                <w:bCs/>
                                <w:sz w:val="16"/>
                                <w:szCs w:val="16"/>
                              </w:rPr>
                              <w:t>Royaume du Maroc</w:t>
                            </w:r>
                          </w:p>
                          <w:p w14:paraId="689AEE2C" w14:textId="77777777" w:rsidR="005D3E8D" w:rsidRPr="005A49E6" w:rsidRDefault="005D3E8D" w:rsidP="00A44038">
                            <w:pPr>
                              <w:spacing w:after="0"/>
                              <w:jc w:val="center"/>
                              <w:rPr>
                                <w:rFonts w:eastAsia="Arial Unicode MS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A49E6">
                              <w:rPr>
                                <w:rFonts w:cstheme="minorHAnsi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7788B580" wp14:editId="52A7F9D1">
                                  <wp:extent cx="810895" cy="82677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1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AFF7A3" w14:textId="77777777" w:rsidR="005D3E8D" w:rsidRPr="00CB4C0B" w:rsidRDefault="005D3E8D" w:rsidP="00437114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theme="minorHAnsi"/>
                                <w:b/>
                                <w:lang w:bidi="ar-MA"/>
                              </w:rPr>
                            </w:pPr>
                            <w:r w:rsidRPr="005A49E6">
                              <w:rPr>
                                <w:rFonts w:eastAsia="Arial Unicode MS" w:cs="Times New Roman"/>
                                <w:b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CB4C0B">
                              <w:rPr>
                                <w:rFonts w:eastAsia="Arial Unicode MS" w:cs="Times New Roman"/>
                                <w:b/>
                                <w:rtl/>
                              </w:rPr>
                              <w:t>زارة الفلاحة والصيد البحري</w:t>
                            </w:r>
                            <w:r w:rsidRPr="00CB4C0B">
                              <w:rPr>
                                <w:rFonts w:eastAsia="Arial Unicode MS" w:cs="Times New Roman"/>
                                <w:b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CB4C0B">
                              <w:rPr>
                                <w:rFonts w:eastAsia="Arial Unicode MS" w:cs="Times New Roman" w:hint="eastAsia"/>
                                <w:b/>
                                <w:rtl/>
                                <w:lang w:bidi="ar-MA"/>
                              </w:rPr>
                              <w:t>والتنمية</w:t>
                            </w:r>
                            <w:r w:rsidRPr="00CB4C0B">
                              <w:rPr>
                                <w:rFonts w:eastAsia="Arial Unicode MS" w:cs="Times New Roman"/>
                                <w:b/>
                                <w:rtl/>
                                <w:lang w:bidi="ar-MA"/>
                              </w:rPr>
                              <w:t xml:space="preserve"> القروية والمياه والغابات</w:t>
                            </w:r>
                          </w:p>
                          <w:p w14:paraId="6BBBE009" w14:textId="77777777" w:rsidR="005D3E8D" w:rsidRPr="005A49E6" w:rsidRDefault="005D3E8D" w:rsidP="00437114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</w:pP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ⵜⴰⵎⴰⵡⴰⵙⵜ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ⵏ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ⵜⴼⵍⵍⴰⵃⵜ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ⴷ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ⵜⴳⵎⵔⵜ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</w:rPr>
                              <w:t>ⵜⴰⵢⵍⴰⵏⵜ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ⴷ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ⴰⵏⴳⵎⵓ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ⴰⴼⴰⵔⴰⵍ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ⴷ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ⴰⵎⴰⵏ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ⴷ</w:t>
                            </w:r>
                            <w:r w:rsidRPr="005A49E6">
                              <w:rPr>
                                <w:rFonts w:eastAsia="Arial Unicode MS" w:cstheme="minorHAnsi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 xml:space="preserve"> </w:t>
                            </w:r>
                            <w:r w:rsidRPr="005A49E6">
                              <w:rPr>
                                <w:rFonts w:ascii="Ebrima" w:eastAsia="Arial Unicode MS" w:hAnsi="Ebrima" w:cs="Ebrima"/>
                                <w:bCs/>
                                <w:sz w:val="14"/>
                                <w:szCs w:val="14"/>
                                <w:lang w:val="tzm-Tfng-MA"/>
                              </w:rPr>
                              <w:t>ⵜⴰⴳⴰⵏⵜ</w:t>
                            </w:r>
                          </w:p>
                          <w:p w14:paraId="218E9F79" w14:textId="77777777" w:rsidR="005D3E8D" w:rsidRPr="00CB4C0B" w:rsidRDefault="005D3E8D" w:rsidP="00437114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CB4C0B">
                              <w:rPr>
                                <w:rFonts w:eastAsia="Arial Unicode MS" w:cstheme="minorHAnsi"/>
                                <w:bCs/>
                                <w:sz w:val="18"/>
                                <w:szCs w:val="18"/>
                              </w:rPr>
                              <w:t>Ministère de l’Agriculture, de la Pêche Maritime, du Développement Rural et des Eaux et Forêts</w:t>
                            </w:r>
                          </w:p>
                          <w:p w14:paraId="4FA64FB1" w14:textId="5C2D5FF4" w:rsidR="005D3E8D" w:rsidRPr="00B20A4B" w:rsidRDefault="005D3E8D" w:rsidP="00FD0C34">
                            <w:pPr>
                              <w:spacing w:after="120" w:line="240" w:lineRule="exact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4B654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4.35pt;margin-top:0;width:565.5pt;height:14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" strokecolor="white">
                <v:path arrowok="t"/>
                <v:textbox>
                  <w:txbxContent>
                    <w:p w14:paraId="6CF0ED81" w14:textId="77777777" w:rsidR="005D3E8D" w:rsidRPr="00CB4C0B" w:rsidRDefault="005D3E8D" w:rsidP="00437114">
                      <w:pPr>
                        <w:spacing w:after="0" w:line="240" w:lineRule="auto"/>
                        <w:jc w:val="center"/>
                        <w:rPr>
                          <w:rFonts w:eastAsia="Arial Unicode MS" w:cs="Times New Roman"/>
                          <w:b/>
                        </w:rPr>
                      </w:pPr>
                      <w:r w:rsidRPr="00CB4C0B">
                        <w:rPr>
                          <w:rFonts w:eastAsia="Arial Unicode MS" w:cs="Times New Roman"/>
                          <w:b/>
                          <w:rtl/>
                        </w:rPr>
                        <w:t>المملكة المغربية</w:t>
                      </w:r>
                    </w:p>
                    <w:p w14:paraId="15824BF7" w14:textId="77777777" w:rsidR="005D3E8D" w:rsidRPr="005A49E6" w:rsidRDefault="005D3E8D" w:rsidP="00437114">
                      <w:pPr>
                        <w:spacing w:after="0" w:line="240" w:lineRule="auto"/>
                        <w:jc w:val="center"/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</w:pP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ⵜⴰⴳⵍⴷⵉⵜ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ⵏ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ⵍⵎⴰⵖⵔⵉⴱ</w:t>
                      </w:r>
                    </w:p>
                    <w:p w14:paraId="42A90112" w14:textId="77777777" w:rsidR="005D3E8D" w:rsidRPr="00CB4C0B" w:rsidRDefault="005D3E8D" w:rsidP="00437114">
                      <w:pPr>
                        <w:tabs>
                          <w:tab w:val="center" w:pos="4509"/>
                          <w:tab w:val="left" w:pos="5700"/>
                        </w:tabs>
                        <w:bidi/>
                        <w:spacing w:after="0" w:line="240" w:lineRule="auto"/>
                        <w:jc w:val="center"/>
                        <w:rPr>
                          <w:rFonts w:eastAsia="Arial Unicode MS" w:cstheme="minorHAnsi"/>
                          <w:bCs/>
                          <w:sz w:val="16"/>
                          <w:szCs w:val="16"/>
                        </w:rPr>
                      </w:pPr>
                      <w:r w:rsidRPr="00CB4C0B">
                        <w:rPr>
                          <w:rFonts w:eastAsia="Arial Unicode MS" w:cstheme="minorHAnsi"/>
                          <w:bCs/>
                          <w:sz w:val="16"/>
                          <w:szCs w:val="16"/>
                        </w:rPr>
                        <w:t>Royaume du Maroc</w:t>
                      </w:r>
                    </w:p>
                    <w:p w14:paraId="689AEE2C" w14:textId="77777777" w:rsidR="005D3E8D" w:rsidRPr="005A49E6" w:rsidRDefault="005D3E8D" w:rsidP="00A44038">
                      <w:pPr>
                        <w:spacing w:after="0"/>
                        <w:jc w:val="center"/>
                        <w:rPr>
                          <w:rFonts w:eastAsia="Arial Unicode MS" w:cstheme="minorHAnsi"/>
                          <w:bCs/>
                          <w:sz w:val="16"/>
                          <w:szCs w:val="16"/>
                        </w:rPr>
                      </w:pPr>
                      <w:r w:rsidRPr="005A49E6">
                        <w:rPr>
                          <w:rFonts w:cstheme="minorHAnsi"/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7788B580" wp14:editId="52A7F9D1">
                            <wp:extent cx="810895" cy="82677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16000"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82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AFF7A3" w14:textId="77777777" w:rsidR="005D3E8D" w:rsidRPr="00CB4C0B" w:rsidRDefault="005D3E8D" w:rsidP="00437114">
                      <w:pPr>
                        <w:spacing w:after="0" w:line="240" w:lineRule="auto"/>
                        <w:jc w:val="center"/>
                        <w:rPr>
                          <w:rFonts w:eastAsia="Arial Unicode MS" w:cstheme="minorHAnsi"/>
                          <w:b/>
                          <w:lang w:bidi="ar-MA"/>
                        </w:rPr>
                      </w:pPr>
                      <w:r w:rsidRPr="005A49E6">
                        <w:rPr>
                          <w:rFonts w:eastAsia="Arial Unicode MS" w:cs="Times New Roman"/>
                          <w:b/>
                          <w:sz w:val="20"/>
                          <w:szCs w:val="20"/>
                          <w:rtl/>
                        </w:rPr>
                        <w:t>و</w:t>
                      </w:r>
                      <w:r w:rsidRPr="00CB4C0B">
                        <w:rPr>
                          <w:rFonts w:eastAsia="Arial Unicode MS" w:cs="Times New Roman"/>
                          <w:b/>
                          <w:rtl/>
                        </w:rPr>
                        <w:t>زارة الفلاحة والصيد البحري</w:t>
                      </w:r>
                      <w:r w:rsidRPr="00CB4C0B">
                        <w:rPr>
                          <w:rFonts w:eastAsia="Arial Unicode MS" w:cs="Times New Roman"/>
                          <w:b/>
                          <w:rtl/>
                          <w:lang w:bidi="ar-MA"/>
                        </w:rPr>
                        <w:t xml:space="preserve"> </w:t>
                      </w:r>
                      <w:r w:rsidRPr="00CB4C0B">
                        <w:rPr>
                          <w:rFonts w:eastAsia="Arial Unicode MS" w:cs="Times New Roman" w:hint="eastAsia"/>
                          <w:b/>
                          <w:rtl/>
                          <w:lang w:bidi="ar-MA"/>
                        </w:rPr>
                        <w:t>والتنمية</w:t>
                      </w:r>
                      <w:r w:rsidRPr="00CB4C0B">
                        <w:rPr>
                          <w:rFonts w:eastAsia="Arial Unicode MS" w:cs="Times New Roman"/>
                          <w:b/>
                          <w:rtl/>
                          <w:lang w:bidi="ar-MA"/>
                        </w:rPr>
                        <w:t xml:space="preserve"> القروية والمياه والغابات</w:t>
                      </w:r>
                    </w:p>
                    <w:p w14:paraId="6BBBE009" w14:textId="77777777" w:rsidR="005D3E8D" w:rsidRPr="005A49E6" w:rsidRDefault="005D3E8D" w:rsidP="00437114">
                      <w:pPr>
                        <w:spacing w:after="0" w:line="240" w:lineRule="auto"/>
                        <w:jc w:val="center"/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</w:pP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ⵜⴰⵎⴰⵡⴰⵙⵜ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ⵏ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ⵜⴼⵍⵍⴰⵃⵜ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ⴷ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ⵜⴳⵎⵔⵜ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</w:rPr>
                        <w:t>ⵜⴰⵢⵍⴰⵏⵜ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ⴷ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ⴰⵏⴳⵎⵓ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ⴰⴼⴰⵔⴰⵍ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ⴷ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ⴰⵎⴰⵏ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ⴷ</w:t>
                      </w:r>
                      <w:r w:rsidRPr="005A49E6">
                        <w:rPr>
                          <w:rFonts w:eastAsia="Arial Unicode MS" w:cstheme="minorHAnsi"/>
                          <w:bCs/>
                          <w:sz w:val="14"/>
                          <w:szCs w:val="14"/>
                          <w:lang w:val="tzm-Tfng-MA"/>
                        </w:rPr>
                        <w:t xml:space="preserve"> </w:t>
                      </w:r>
                      <w:r w:rsidRPr="005A49E6">
                        <w:rPr>
                          <w:rFonts w:ascii="Ebrima" w:eastAsia="Arial Unicode MS" w:hAnsi="Ebrima" w:cs="Ebrima"/>
                          <w:bCs/>
                          <w:sz w:val="14"/>
                          <w:szCs w:val="14"/>
                          <w:lang w:val="tzm-Tfng-MA"/>
                        </w:rPr>
                        <w:t>ⵜⴰⴳⴰⵏⵜ</w:t>
                      </w:r>
                    </w:p>
                    <w:p w14:paraId="218E9F79" w14:textId="77777777" w:rsidR="005D3E8D" w:rsidRPr="00CB4C0B" w:rsidRDefault="005D3E8D" w:rsidP="00437114">
                      <w:pPr>
                        <w:spacing w:after="0" w:line="240" w:lineRule="auto"/>
                        <w:jc w:val="center"/>
                        <w:rPr>
                          <w:rFonts w:eastAsia="Arial Unicode MS" w:cstheme="minorHAnsi"/>
                          <w:bCs/>
                          <w:sz w:val="18"/>
                          <w:szCs w:val="18"/>
                        </w:rPr>
                      </w:pPr>
                      <w:r w:rsidRPr="00CB4C0B">
                        <w:rPr>
                          <w:rFonts w:eastAsia="Arial Unicode MS" w:cstheme="minorHAnsi"/>
                          <w:bCs/>
                          <w:sz w:val="18"/>
                          <w:szCs w:val="18"/>
                        </w:rPr>
                        <w:t>Ministère de l’Agriculture, de la Pêche Maritime, du Développement Rural et des Eaux et Forêts</w:t>
                      </w:r>
                    </w:p>
                    <w:p w14:paraId="4FA64FB1" w14:textId="5C2D5FF4" w:rsidR="005D3E8D" w:rsidRPr="00B20A4B" w:rsidRDefault="005D3E8D" w:rsidP="00FD0C34">
                      <w:pPr>
                        <w:spacing w:after="120" w:line="240" w:lineRule="exact"/>
                        <w:jc w:val="center"/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lang w:bidi="ar-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2B7" w:rsidRPr="007E3ED2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F66E5E" wp14:editId="25621E52">
                <wp:simplePos x="0" y="0"/>
                <wp:positionH relativeFrom="column">
                  <wp:posOffset>-706120</wp:posOffset>
                </wp:positionH>
                <wp:positionV relativeFrom="paragraph">
                  <wp:posOffset>2067560</wp:posOffset>
                </wp:positionV>
                <wp:extent cx="7391400" cy="323850"/>
                <wp:effectExtent l="0" t="0" r="38100" b="57150"/>
                <wp:wrapNone/>
                <wp:docPr id="2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BDBDB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EB0B15" w14:textId="06EAF748" w:rsidR="005D3E8D" w:rsidRPr="00F66488" w:rsidRDefault="005D3E8D" w:rsidP="008D62B7">
                            <w:pPr>
                              <w:ind w:left="142"/>
                              <w:jc w:val="center"/>
                              <w:rPr>
                                <w:rFonts w:cs="Calibri"/>
                                <w:b/>
                                <w:bCs/>
                                <w:cap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6488">
                              <w:rPr>
                                <w:rFonts w:cs="Calibri"/>
                                <w:b/>
                                <w:bCs/>
                                <w:caps/>
                                <w:color w:val="002060"/>
                                <w:sz w:val="24"/>
                                <w:szCs w:val="24"/>
                              </w:rPr>
                              <w:t>système DE Qualification et DE Classification</w:t>
                            </w:r>
                            <w:r w:rsidR="008D62B7">
                              <w:rPr>
                                <w:rFonts w:cs="Calibri"/>
                                <w:b/>
                                <w:bCs/>
                                <w:cap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488">
                              <w:rPr>
                                <w:rFonts w:cs="Calibri"/>
                                <w:b/>
                                <w:bCs/>
                                <w:caps/>
                                <w:color w:val="002060"/>
                                <w:sz w:val="24"/>
                                <w:szCs w:val="24"/>
                              </w:rPr>
                              <w:t>des ENTREPRISES de Bâtiment et de Travaux Publics</w:t>
                            </w:r>
                          </w:p>
                          <w:p w14:paraId="60152BDF" w14:textId="77777777" w:rsidR="005D3E8D" w:rsidRDefault="005D3E8D" w:rsidP="00FD0C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F66E5E" id=" 12" o:spid="_x0000_s1027" style="position:absolute;margin-left:-55.6pt;margin-top:162.8pt;width:582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" strokecolor="#c9c9c9" strokeweight="1pt">
                <v:fill color2="#dbdbdb" focus="100%" type="gradient"/>
                <v:shadow on="t" color="#525252" opacity=".5" offset="1pt"/>
                <v:path arrowok="t"/>
                <v:textbox>
                  <w:txbxContent>
                    <w:p w14:paraId="7CEB0B15" w14:textId="06EAF748" w:rsidR="005D3E8D" w:rsidRPr="00F66488" w:rsidRDefault="005D3E8D" w:rsidP="008D62B7">
                      <w:pPr>
                        <w:ind w:left="142"/>
                        <w:jc w:val="center"/>
                        <w:rPr>
                          <w:rFonts w:cs="Calibri"/>
                          <w:b/>
                          <w:bCs/>
                          <w:caps/>
                          <w:color w:val="002060"/>
                          <w:sz w:val="24"/>
                          <w:szCs w:val="24"/>
                        </w:rPr>
                      </w:pPr>
                      <w:r w:rsidRPr="00F66488">
                        <w:rPr>
                          <w:rFonts w:cs="Calibri"/>
                          <w:b/>
                          <w:bCs/>
                          <w:caps/>
                          <w:color w:val="002060"/>
                          <w:sz w:val="24"/>
                          <w:szCs w:val="24"/>
                        </w:rPr>
                        <w:t>système DE Qualification et DE Classification</w:t>
                      </w:r>
                      <w:r w:rsidR="008D62B7">
                        <w:rPr>
                          <w:rFonts w:cs="Calibri"/>
                          <w:b/>
                          <w:bCs/>
                          <w:cap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F66488">
                        <w:rPr>
                          <w:rFonts w:cs="Calibri"/>
                          <w:b/>
                          <w:bCs/>
                          <w:caps/>
                          <w:color w:val="002060"/>
                          <w:sz w:val="24"/>
                          <w:szCs w:val="24"/>
                        </w:rPr>
                        <w:t>des ENTREPRISES de Bâtiment et de Travaux Publics</w:t>
                      </w:r>
                    </w:p>
                    <w:p w14:paraId="60152BDF" w14:textId="77777777" w:rsidR="005D3E8D" w:rsidRDefault="005D3E8D" w:rsidP="00FD0C34"/>
                  </w:txbxContent>
                </v:textbox>
              </v:rect>
            </w:pict>
          </mc:Fallback>
        </mc:AlternateContent>
      </w:r>
    </w:p>
    <w:p w14:paraId="57E526AA" w14:textId="5CFBA156" w:rsidR="00A44038" w:rsidRDefault="00BA7102" w:rsidP="00FD0C34">
      <w:pPr>
        <w:tabs>
          <w:tab w:val="left" w:pos="6855"/>
        </w:tabs>
        <w:rPr>
          <w:rFonts w:ascii="Tahoma" w:hAnsi="Tahoma" w:cs="Tahoma"/>
          <w:b/>
          <w:bCs/>
          <w:sz w:val="32"/>
          <w:szCs w:val="32"/>
        </w:rPr>
      </w:pPr>
      <w:r w:rsidRPr="007E3ED2"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56C410" wp14:editId="60C305B7">
                <wp:simplePos x="0" y="0"/>
                <wp:positionH relativeFrom="column">
                  <wp:posOffset>-629920</wp:posOffset>
                </wp:positionH>
                <wp:positionV relativeFrom="paragraph">
                  <wp:posOffset>230505</wp:posOffset>
                </wp:positionV>
                <wp:extent cx="7248525" cy="314325"/>
                <wp:effectExtent l="0" t="0" r="28575" b="28575"/>
                <wp:wrapNone/>
                <wp:docPr id="1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85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3838B6" w14:textId="5920FED4" w:rsidR="005D3E8D" w:rsidRPr="00F66488" w:rsidRDefault="005D3E8D" w:rsidP="00F66488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66488">
                              <w:rPr>
                                <w:rFonts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FORMULAIRE DE DEMANDE DE QUALIFICATION</w:t>
                            </w:r>
                            <w:r w:rsidR="008D62B7">
                              <w:rPr>
                                <w:rFonts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6488">
                              <w:rPr>
                                <w:rFonts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ET DE CLASSIFICATIN DES ENTREPRISES DE BTP</w:t>
                            </w:r>
                          </w:p>
                          <w:p w14:paraId="02E4787C" w14:textId="77777777" w:rsidR="005D3E8D" w:rsidRDefault="005D3E8D" w:rsidP="00FD0C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756C410" id=" 11" o:spid="_x0000_s1028" style="position:absolute;margin-left:-49.6pt;margin-top:18.15pt;width:570.7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">
                <v:path arrowok="t"/>
                <v:textbox>
                  <w:txbxContent>
                    <w:p w14:paraId="373838B6" w14:textId="5920FED4" w:rsidR="005D3E8D" w:rsidRPr="00F66488" w:rsidRDefault="005D3E8D" w:rsidP="00F66488">
                      <w:pPr>
                        <w:jc w:val="center"/>
                        <w:rPr>
                          <w:rFonts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66488">
                        <w:rPr>
                          <w:rFonts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FORMULAIRE DE DEMANDE DE QUALIFICATION</w:t>
                      </w:r>
                      <w:r w:rsidR="008D62B7">
                        <w:rPr>
                          <w:rFonts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F66488">
                        <w:rPr>
                          <w:rFonts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ET DE CLASSIFICATIN DES ENTREPRISES DE BTP</w:t>
                      </w:r>
                    </w:p>
                    <w:p w14:paraId="02E4787C" w14:textId="77777777" w:rsidR="005D3E8D" w:rsidRDefault="005D3E8D" w:rsidP="00FD0C3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DAE28C" w14:textId="5C0FB988" w:rsidR="00A44038" w:rsidRDefault="00A44038" w:rsidP="00FD0C34">
      <w:pPr>
        <w:tabs>
          <w:tab w:val="left" w:pos="6855"/>
        </w:tabs>
        <w:rPr>
          <w:rFonts w:ascii="Tahoma" w:hAnsi="Tahoma" w:cs="Tahoma"/>
          <w:b/>
          <w:bCs/>
          <w:sz w:val="32"/>
          <w:szCs w:val="32"/>
        </w:rPr>
      </w:pPr>
    </w:p>
    <w:p w14:paraId="5DA45B57" w14:textId="33FAD153" w:rsidR="00FA7E84" w:rsidRPr="00BA7102" w:rsidRDefault="00A44038" w:rsidP="00BA7102">
      <w:pPr>
        <w:shd w:val="clear" w:color="auto" w:fill="D9E2F3" w:themeFill="accent1" w:themeFillTint="33"/>
        <w:spacing w:after="0" w:line="240" w:lineRule="auto"/>
        <w:ind w:left="142"/>
        <w:rPr>
          <w:rFonts w:ascii="Cambria" w:hAnsi="Cambria"/>
          <w:b/>
          <w:bCs/>
          <w:sz w:val="24"/>
          <w:szCs w:val="24"/>
        </w:rPr>
      </w:pPr>
      <w:r w:rsidRPr="00BA7102">
        <w:rPr>
          <w:rFonts w:ascii="Cambria" w:hAnsi="Cambria"/>
          <w:b/>
          <w:bCs/>
          <w:sz w:val="24"/>
          <w:szCs w:val="24"/>
        </w:rPr>
        <w:t>1-</w:t>
      </w:r>
      <w:r w:rsidR="00FA7E84" w:rsidRPr="00BA7102">
        <w:rPr>
          <w:rFonts w:ascii="Cambria" w:hAnsi="Cambria"/>
          <w:b/>
          <w:bCs/>
          <w:sz w:val="24"/>
          <w:szCs w:val="24"/>
        </w:rPr>
        <w:t>IDENTIFICATION DE L’ENTREPRISE</w:t>
      </w:r>
    </w:p>
    <w:tbl>
      <w:tblPr>
        <w:tblW w:w="9401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9"/>
        <w:gridCol w:w="5812"/>
      </w:tblGrid>
      <w:tr w:rsidR="00FA7E84" w:rsidRPr="0018380B" w14:paraId="58B55F59" w14:textId="77777777" w:rsidTr="009F1D14">
        <w:trPr>
          <w:trHeight w:hRule="exact" w:val="340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0FB24" w14:textId="77777777" w:rsidR="00FA7E84" w:rsidRPr="00FF2E86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No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m 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u rai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s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n 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s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ciale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70DB3" w14:textId="265343FA" w:rsidR="00CD04E9" w:rsidRPr="0018380B" w:rsidRDefault="00CD04E9" w:rsidP="00455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D0C34" w:rsidRPr="0018380B" w14:paraId="38970D7D" w14:textId="77777777" w:rsidTr="009F1D14">
        <w:trPr>
          <w:trHeight w:hRule="exact" w:val="292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F99D6" w14:textId="77777777" w:rsidR="00FD0C34" w:rsidRPr="00FF2E86" w:rsidRDefault="00FD0C3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</w:pP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 Sigle </w:t>
            </w:r>
            <w:r w:rsidRPr="00FF2E86">
              <w:rPr>
                <w:rFonts w:ascii="Cambria" w:hAnsi="Cambria" w:cs="Verdana"/>
                <w:spacing w:val="2"/>
                <w:position w:val="-1"/>
                <w:sz w:val="24"/>
                <w:szCs w:val="24"/>
              </w:rPr>
              <w:t>u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s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u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e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l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D8EAB" w14:textId="77777777" w:rsidR="00FD0C34" w:rsidRDefault="00FD0C34" w:rsidP="00455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388464B7" w14:textId="77777777" w:rsidTr="009F1D14">
        <w:trPr>
          <w:trHeight w:hRule="exact" w:val="281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464F" w14:textId="77777777" w:rsidR="00FA7E84" w:rsidRPr="00FF2E86" w:rsidRDefault="00FD0C3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mbria" w:hAnsi="Cambria" w:cs="Verdana"/>
                <w:position w:val="-1"/>
                <w:sz w:val="24"/>
                <w:szCs w:val="24"/>
              </w:rPr>
            </w:pP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ICE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F0CA1" w14:textId="00D353B1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64ACB22C" w14:textId="77777777" w:rsidTr="00D11475">
        <w:trPr>
          <w:trHeight w:hRule="exact" w:val="309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8D5B" w14:textId="77777777" w:rsidR="00FA7E84" w:rsidRPr="00FF2E86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A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dr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ess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e 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u 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s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i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è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ge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 xml:space="preserve"> s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cial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C3D6" w14:textId="463E60A0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D11475" w:rsidRPr="0018380B" w14:paraId="4F402EA0" w14:textId="77777777" w:rsidTr="004320A7">
        <w:trPr>
          <w:trHeight w:hRule="exact" w:val="285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4A00F" w14:textId="40D4AE8E" w:rsidR="00D11475" w:rsidRPr="004320A7" w:rsidRDefault="00D11475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</w:pP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Adresse de correspondance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D2F66" w14:textId="77777777" w:rsidR="00D11475" w:rsidRPr="0018380B" w:rsidRDefault="00D11475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5017D41B" w14:textId="77777777" w:rsidTr="004320A7">
        <w:trPr>
          <w:trHeight w:hRule="exact" w:val="279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C1C1F" w14:textId="44189776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V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ille</w:t>
            </w:r>
            <w:r w:rsidR="00AB3508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 ou localité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BECF" w14:textId="620DC439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6773B6F8" w14:textId="77777777" w:rsidTr="004320A7">
        <w:trPr>
          <w:trHeight w:hRule="exact" w:val="293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0DF88" w14:textId="77777777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N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° de 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t</w:t>
            </w:r>
            <w:r w:rsidRPr="004320A7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é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l</w:t>
            </w:r>
            <w:r w:rsidRPr="004320A7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é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ph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ne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C4870" w14:textId="452DABCD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3620E351" w14:textId="77777777" w:rsidTr="004320A7">
        <w:trPr>
          <w:trHeight w:hRule="exact" w:val="289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F3078" w14:textId="77777777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N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° de fax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4668" w14:textId="0424C34C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D11475" w:rsidRPr="0018380B" w14:paraId="66B5EB1B" w14:textId="77777777" w:rsidTr="004320A7">
        <w:trPr>
          <w:trHeight w:hRule="exact" w:val="289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2C886" w14:textId="797F6D22" w:rsidR="00D11475" w:rsidRPr="004320A7" w:rsidRDefault="00AB3508" w:rsidP="00AB3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</w:pPr>
            <w:r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Adresse électronique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3A174" w14:textId="77777777" w:rsidR="00D11475" w:rsidRPr="0018380B" w:rsidRDefault="00D11475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2AAA971E" w14:textId="77777777" w:rsidTr="004320A7">
        <w:trPr>
          <w:trHeight w:hRule="exact" w:val="421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D649B" w14:textId="77777777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F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rme juridique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6167" w14:textId="1164FCB3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0ADDE8AA" w14:textId="77777777" w:rsidTr="004320A7">
        <w:trPr>
          <w:trHeight w:hRule="exact" w:val="427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268C" w14:textId="77777777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Da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t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e de cr</w:t>
            </w:r>
            <w:r w:rsidRPr="004320A7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é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a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t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i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n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7C219" w14:textId="6A3F1A71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6FAF47EC" w14:textId="77777777" w:rsidTr="004320A7">
        <w:trPr>
          <w:trHeight w:hRule="exact" w:val="418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38258" w14:textId="77777777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C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api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t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al </w:t>
            </w:r>
            <w:r w:rsidRPr="004320A7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s</w:t>
            </w:r>
            <w:r w:rsidRPr="004320A7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o</w:t>
            </w:r>
            <w:r w:rsidRPr="004320A7">
              <w:rPr>
                <w:rFonts w:ascii="Cambria" w:hAnsi="Cambria" w:cs="Verdana"/>
                <w:position w:val="-1"/>
                <w:sz w:val="24"/>
                <w:szCs w:val="24"/>
              </w:rPr>
              <w:t>cial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C59D7" w14:textId="11E662D4" w:rsidR="00FA7E84" w:rsidRPr="0018380B" w:rsidRDefault="00FA7E84" w:rsidP="003E6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69139A61" w14:textId="77777777" w:rsidTr="004320A7">
        <w:trPr>
          <w:trHeight w:hRule="exact" w:val="409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71921" w14:textId="77777777" w:rsidR="00FA7E84" w:rsidRPr="004320A7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9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320A7">
              <w:rPr>
                <w:rFonts w:ascii="Cambria" w:hAnsi="Cambria" w:cs="Verdana"/>
                <w:sz w:val="24"/>
                <w:szCs w:val="24"/>
              </w:rPr>
              <w:t>Part mar</w:t>
            </w:r>
            <w:r w:rsidRPr="004320A7">
              <w:rPr>
                <w:rFonts w:ascii="Cambria" w:hAnsi="Cambria" w:cs="Verdana"/>
                <w:spacing w:val="-1"/>
                <w:sz w:val="24"/>
                <w:szCs w:val="24"/>
              </w:rPr>
              <w:t>o</w:t>
            </w:r>
            <w:r w:rsidRPr="004320A7">
              <w:rPr>
                <w:rFonts w:ascii="Cambria" w:hAnsi="Cambria" w:cs="Verdana"/>
                <w:sz w:val="24"/>
                <w:szCs w:val="24"/>
              </w:rPr>
              <w:t>caine dans le capi</w:t>
            </w:r>
            <w:r w:rsidRPr="004320A7">
              <w:rPr>
                <w:rFonts w:ascii="Cambria" w:hAnsi="Cambria" w:cs="Verdana"/>
                <w:spacing w:val="1"/>
                <w:sz w:val="24"/>
                <w:szCs w:val="24"/>
              </w:rPr>
              <w:t>t</w:t>
            </w:r>
            <w:r w:rsidRPr="004320A7">
              <w:rPr>
                <w:rFonts w:ascii="Cambria" w:hAnsi="Cambria" w:cs="Verdana"/>
                <w:sz w:val="24"/>
                <w:szCs w:val="24"/>
              </w:rPr>
              <w:t>al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BCC26" w14:textId="4E6A2992" w:rsidR="00FA7E84" w:rsidRPr="0018380B" w:rsidRDefault="00FA7E84" w:rsidP="00455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5FC3F5EE" w14:textId="77777777" w:rsidTr="009F1D14">
        <w:trPr>
          <w:trHeight w:hRule="exact" w:val="433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66D81" w14:textId="77777777" w:rsidR="00FA7E84" w:rsidRPr="00FF2E86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2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FF2E86">
              <w:rPr>
                <w:rFonts w:ascii="Cambria" w:hAnsi="Cambria" w:cs="Verdana"/>
                <w:spacing w:val="1"/>
                <w:sz w:val="24"/>
                <w:szCs w:val="24"/>
              </w:rPr>
              <w:t>N</w:t>
            </w:r>
            <w:r w:rsidRPr="00FF2E86">
              <w:rPr>
                <w:rFonts w:ascii="Cambria" w:hAnsi="Cambria" w:cs="Verdana"/>
                <w:sz w:val="24"/>
                <w:szCs w:val="24"/>
              </w:rPr>
              <w:t>° du r</w:t>
            </w:r>
            <w:r w:rsidRPr="00FF2E86">
              <w:rPr>
                <w:rFonts w:ascii="Cambria" w:hAnsi="Cambria" w:cs="Verdana"/>
                <w:spacing w:val="-1"/>
                <w:sz w:val="24"/>
                <w:szCs w:val="24"/>
              </w:rPr>
              <w:t>e</w:t>
            </w:r>
            <w:r w:rsidRPr="00FF2E86">
              <w:rPr>
                <w:rFonts w:ascii="Cambria" w:hAnsi="Cambria" w:cs="Verdana"/>
                <w:sz w:val="24"/>
                <w:szCs w:val="24"/>
              </w:rPr>
              <w:t>gi</w:t>
            </w:r>
            <w:r w:rsidRPr="00FF2E86">
              <w:rPr>
                <w:rFonts w:ascii="Cambria" w:hAnsi="Cambria" w:cs="Verdana"/>
                <w:spacing w:val="-1"/>
                <w:sz w:val="24"/>
                <w:szCs w:val="24"/>
              </w:rPr>
              <w:t>s</w:t>
            </w:r>
            <w:r w:rsidRPr="00FF2E86">
              <w:rPr>
                <w:rFonts w:ascii="Cambria" w:hAnsi="Cambria" w:cs="Verdana"/>
                <w:spacing w:val="1"/>
                <w:sz w:val="24"/>
                <w:szCs w:val="24"/>
              </w:rPr>
              <w:t>t</w:t>
            </w:r>
            <w:r w:rsidRPr="00FF2E86">
              <w:rPr>
                <w:rFonts w:ascii="Cambria" w:hAnsi="Cambria" w:cs="Verdana"/>
                <w:sz w:val="24"/>
                <w:szCs w:val="24"/>
              </w:rPr>
              <w:t>re de c</w:t>
            </w:r>
            <w:r w:rsidRPr="00FF2E86">
              <w:rPr>
                <w:rFonts w:ascii="Cambria" w:hAnsi="Cambria" w:cs="Verdana"/>
                <w:spacing w:val="1"/>
                <w:sz w:val="24"/>
                <w:szCs w:val="24"/>
              </w:rPr>
              <w:t>o</w:t>
            </w:r>
            <w:r w:rsidRPr="00FF2E86">
              <w:rPr>
                <w:rFonts w:ascii="Cambria" w:hAnsi="Cambria" w:cs="Verdana"/>
                <w:sz w:val="24"/>
                <w:szCs w:val="24"/>
              </w:rPr>
              <w:t>mm</w:t>
            </w:r>
            <w:r w:rsidRPr="00FF2E86">
              <w:rPr>
                <w:rFonts w:ascii="Cambria" w:hAnsi="Cambria" w:cs="Verdana"/>
                <w:spacing w:val="-1"/>
                <w:sz w:val="24"/>
                <w:szCs w:val="24"/>
              </w:rPr>
              <w:t>e</w:t>
            </w:r>
            <w:r w:rsidRPr="00FF2E86">
              <w:rPr>
                <w:rFonts w:ascii="Cambria" w:hAnsi="Cambria" w:cs="Verdana"/>
                <w:sz w:val="24"/>
                <w:szCs w:val="24"/>
              </w:rPr>
              <w:t>rce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3C7C6" w14:textId="59C9959D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62549C18" w14:textId="77777777" w:rsidTr="00FF2E86">
        <w:trPr>
          <w:trHeight w:hRule="exact" w:val="279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A717" w14:textId="77777777" w:rsidR="00FA7E84" w:rsidRPr="00FF2E86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N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 xml:space="preserve">° de la </w:t>
            </w:r>
            <w:r w:rsidRPr="00FF2E86">
              <w:rPr>
                <w:rFonts w:ascii="Cambria" w:hAnsi="Cambria" w:cs="Verdana"/>
                <w:spacing w:val="-1"/>
                <w:position w:val="-1"/>
                <w:sz w:val="24"/>
                <w:szCs w:val="24"/>
              </w:rPr>
              <w:t>C</w:t>
            </w: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N</w:t>
            </w:r>
            <w:r w:rsidRPr="00FF2E86">
              <w:rPr>
                <w:rFonts w:ascii="Cambria" w:hAnsi="Cambria" w:cs="Verdana"/>
                <w:position w:val="-1"/>
                <w:sz w:val="24"/>
                <w:szCs w:val="24"/>
              </w:rPr>
              <w:t>SS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D1251" w14:textId="257D7E21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FA7E84" w:rsidRPr="0018380B" w14:paraId="0D6C184D" w14:textId="77777777" w:rsidTr="009F1D14">
        <w:trPr>
          <w:trHeight w:hRule="exact" w:val="417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5296C" w14:textId="77777777" w:rsidR="00FA7E84" w:rsidRPr="00FF2E86" w:rsidRDefault="00FA7E84" w:rsidP="00FD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jc w:val="both"/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</w:pPr>
            <w:r w:rsidRPr="00FF2E86">
              <w:rPr>
                <w:rFonts w:ascii="Cambria" w:hAnsi="Cambria" w:cs="Verdana"/>
                <w:spacing w:val="1"/>
                <w:position w:val="-1"/>
                <w:sz w:val="24"/>
                <w:szCs w:val="24"/>
              </w:rPr>
              <w:t>Identifiant Fiscal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2F2DE" w14:textId="5A5C8683" w:rsidR="00FA7E84" w:rsidRPr="0018380B" w:rsidRDefault="00FA7E84" w:rsidP="009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4C3D86B0" w14:textId="1F28C34F" w:rsidR="00FA7E84" w:rsidRPr="0018380B" w:rsidRDefault="00A44038" w:rsidP="00BA7102">
      <w:pPr>
        <w:pStyle w:val="Paragraphedeliste"/>
        <w:shd w:val="clear" w:color="auto" w:fill="D9E2F3" w:themeFill="accent1" w:themeFillTint="33"/>
        <w:spacing w:after="0"/>
        <w:ind w:left="142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2-</w:t>
      </w:r>
      <w:r w:rsidR="00FA7E84" w:rsidRPr="0018380B">
        <w:rPr>
          <w:rFonts w:ascii="Cambria" w:hAnsi="Cambria"/>
          <w:b/>
          <w:bCs/>
          <w:sz w:val="24"/>
          <w:szCs w:val="24"/>
        </w:rPr>
        <w:t>DIRIGEANTS DE L’ENTREPRISE</w:t>
      </w:r>
    </w:p>
    <w:tbl>
      <w:tblPr>
        <w:tblW w:w="9363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1"/>
        <w:gridCol w:w="4902"/>
      </w:tblGrid>
      <w:tr w:rsidR="00FA7E84" w:rsidRPr="0018380B" w14:paraId="4A1D52DB" w14:textId="77777777" w:rsidTr="00437114">
        <w:trPr>
          <w:trHeight w:hRule="exact" w:val="592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64FC9B" w14:textId="77777777" w:rsidR="00FA7E84" w:rsidRPr="0018380B" w:rsidRDefault="00FA7E84" w:rsidP="00422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7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  <w:r w:rsidRPr="0018380B">
              <w:rPr>
                <w:rFonts w:ascii="Cambria" w:hAnsi="Cambria" w:cs="Verdana"/>
                <w:b/>
                <w:bCs/>
                <w:sz w:val="24"/>
                <w:szCs w:val="24"/>
              </w:rPr>
              <w:t>Nom et prénom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03BAB04" w14:textId="77777777" w:rsidR="00A05E67" w:rsidRPr="0018380B" w:rsidRDefault="00FA7E84" w:rsidP="00422935">
            <w:pPr>
              <w:widowControl w:val="0"/>
              <w:autoSpaceDE w:val="0"/>
              <w:autoSpaceDN w:val="0"/>
              <w:adjustRightInd w:val="0"/>
              <w:spacing w:before="3" w:after="0" w:line="292" w:lineRule="exact"/>
              <w:ind w:left="618" w:right="538" w:firstLine="453"/>
              <w:rPr>
                <w:rFonts w:ascii="Cambria" w:hAnsi="Cambria" w:cs="Verdana"/>
                <w:b/>
                <w:bCs/>
                <w:sz w:val="24"/>
                <w:szCs w:val="24"/>
              </w:rPr>
            </w:pPr>
            <w:r w:rsidRPr="0018380B">
              <w:rPr>
                <w:rFonts w:ascii="Cambria" w:hAnsi="Cambria" w:cs="Verdana"/>
                <w:b/>
                <w:bCs/>
                <w:sz w:val="24"/>
                <w:szCs w:val="24"/>
              </w:rPr>
              <w:t xml:space="preserve">Fonction </w:t>
            </w:r>
          </w:p>
          <w:p w14:paraId="5C1C70B9" w14:textId="77777777" w:rsidR="00FA7E84" w:rsidRPr="0018380B" w:rsidRDefault="00FA7E84" w:rsidP="00A05E67">
            <w:pPr>
              <w:widowControl w:val="0"/>
              <w:autoSpaceDE w:val="0"/>
              <w:autoSpaceDN w:val="0"/>
              <w:adjustRightInd w:val="0"/>
              <w:spacing w:before="3" w:after="0" w:line="292" w:lineRule="exact"/>
              <w:ind w:left="618" w:right="538" w:hanging="252"/>
              <w:rPr>
                <w:rFonts w:ascii="Cambria" w:hAnsi="Cambria" w:cs="Verdana"/>
                <w:b/>
                <w:bCs/>
                <w:sz w:val="24"/>
                <w:szCs w:val="24"/>
              </w:rPr>
            </w:pPr>
            <w:r w:rsidRPr="0018380B">
              <w:rPr>
                <w:rFonts w:ascii="Cambria" w:hAnsi="Cambria" w:cs="Verdana"/>
                <w:b/>
                <w:bCs/>
                <w:sz w:val="24"/>
                <w:szCs w:val="24"/>
              </w:rPr>
              <w:t>(PDG, DG, Administrateur, Gérant…)</w:t>
            </w:r>
          </w:p>
        </w:tc>
      </w:tr>
      <w:tr w:rsidR="00FF2E86" w:rsidRPr="0018380B" w14:paraId="1E20504E" w14:textId="77777777" w:rsidTr="00FF2E86">
        <w:trPr>
          <w:trHeight w:hRule="exact" w:val="359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1D29" w14:textId="77777777" w:rsidR="00FF2E86" w:rsidRPr="0018380B" w:rsidRDefault="00FF2E86" w:rsidP="00F424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4BDD" w14:textId="77777777" w:rsidR="00FF2E86" w:rsidRPr="0018380B" w:rsidRDefault="00FF2E86" w:rsidP="00422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</w:tr>
      <w:tr w:rsidR="00FF2E86" w:rsidRPr="0018380B" w14:paraId="1037FE5D" w14:textId="77777777" w:rsidTr="00FF2E86">
        <w:trPr>
          <w:trHeight w:hRule="exact" w:val="359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7B3A" w14:textId="77777777" w:rsidR="00FF2E86" w:rsidRPr="0018380B" w:rsidRDefault="00FF2E86" w:rsidP="00F424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5576E" w14:textId="77777777" w:rsidR="00FF2E86" w:rsidRPr="0018380B" w:rsidRDefault="00FF2E86" w:rsidP="00422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</w:tr>
      <w:tr w:rsidR="00FA7E84" w:rsidRPr="0018380B" w14:paraId="067EB503" w14:textId="77777777" w:rsidTr="00FF2E86">
        <w:trPr>
          <w:trHeight w:hRule="exact" w:val="359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543A" w14:textId="2AA13738" w:rsidR="00EA6F52" w:rsidRPr="0018380B" w:rsidRDefault="00EA6F52" w:rsidP="00F424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FC60" w14:textId="77777777" w:rsidR="00EA6F52" w:rsidRPr="0018380B" w:rsidRDefault="00EA6F52" w:rsidP="00422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</w:tr>
      <w:tr w:rsidR="00FF2E86" w:rsidRPr="0018380B" w14:paraId="42F49F28" w14:textId="77777777" w:rsidTr="00FF2E86">
        <w:trPr>
          <w:trHeight w:hRule="exact" w:val="359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B140" w14:textId="77777777" w:rsidR="00FF2E86" w:rsidRPr="0018380B" w:rsidRDefault="00FF2E86" w:rsidP="00F424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E038" w14:textId="77777777" w:rsidR="00FF2E86" w:rsidRPr="0018380B" w:rsidRDefault="00FF2E86" w:rsidP="00422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 w:right="-20"/>
              <w:rPr>
                <w:rFonts w:ascii="Cambria" w:hAnsi="Cambria" w:cs="Verdana"/>
                <w:b/>
                <w:bCs/>
                <w:sz w:val="24"/>
                <w:szCs w:val="24"/>
              </w:rPr>
            </w:pPr>
          </w:p>
        </w:tc>
      </w:tr>
    </w:tbl>
    <w:p w14:paraId="45F2E82A" w14:textId="77777777" w:rsidR="00CF3AD7" w:rsidRDefault="00CF3AD7" w:rsidP="00FA7E84">
      <w:pPr>
        <w:rPr>
          <w:sz w:val="24"/>
          <w:szCs w:val="24"/>
        </w:rPr>
        <w:sectPr w:rsidR="00CF3AD7" w:rsidSect="00CF3AD7">
          <w:headerReference w:type="default" r:id="rId14"/>
          <w:footerReference w:type="default" r:id="rId15"/>
          <w:pgSz w:w="11906" w:h="16838"/>
          <w:pgMar w:top="1304" w:right="1134" w:bottom="1247" w:left="1247" w:header="709" w:footer="709" w:gutter="0"/>
          <w:cols w:space="708"/>
          <w:docGrid w:linePitch="360"/>
        </w:sectPr>
      </w:pPr>
    </w:p>
    <w:p w14:paraId="12C17651" w14:textId="77777777" w:rsidR="00CF3AD7" w:rsidRPr="00A44038" w:rsidRDefault="00A44038" w:rsidP="00BA7102">
      <w:pPr>
        <w:shd w:val="clear" w:color="auto" w:fill="D9E2F3" w:themeFill="accent1" w:themeFillTint="33"/>
        <w:spacing w:after="0" w:line="240" w:lineRule="auto"/>
        <w:ind w:left="-567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3-</w:t>
      </w:r>
      <w:r w:rsidR="00CF3AD7" w:rsidRPr="00A44038">
        <w:rPr>
          <w:rFonts w:ascii="Cambria" w:hAnsi="Cambria"/>
          <w:b/>
          <w:bCs/>
          <w:sz w:val="24"/>
          <w:szCs w:val="24"/>
        </w:rPr>
        <w:t>CHIFFRES D’AFFAIRES REALISES</w:t>
      </w:r>
      <w:r w:rsidR="002179CB" w:rsidRPr="00A44038">
        <w:rPr>
          <w:rFonts w:ascii="Cambria" w:hAnsi="Cambria"/>
          <w:b/>
          <w:bCs/>
          <w:sz w:val="24"/>
          <w:szCs w:val="24"/>
        </w:rPr>
        <w:t xml:space="preserve"> </w:t>
      </w:r>
    </w:p>
    <w:tbl>
      <w:tblPr>
        <w:tblW w:w="1491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3544"/>
        <w:gridCol w:w="1134"/>
        <w:gridCol w:w="1275"/>
        <w:gridCol w:w="1276"/>
        <w:gridCol w:w="1134"/>
        <w:gridCol w:w="1134"/>
        <w:gridCol w:w="1843"/>
        <w:gridCol w:w="2693"/>
      </w:tblGrid>
      <w:tr w:rsidR="00BA7102" w:rsidRPr="0018380B" w14:paraId="7A0AE97E" w14:textId="77777777" w:rsidTr="00437114">
        <w:trPr>
          <w:trHeight w:val="442"/>
        </w:trPr>
        <w:tc>
          <w:tcPr>
            <w:tcW w:w="442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2E4B9D9" w14:textId="77777777" w:rsidR="00BA7102" w:rsidRPr="0018380B" w:rsidRDefault="00BA7102" w:rsidP="004B75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ANNEE</w:t>
            </w:r>
          </w:p>
        </w:tc>
        <w:tc>
          <w:tcPr>
            <w:tcW w:w="7796" w:type="dxa"/>
            <w:gridSpan w:val="6"/>
            <w:shd w:val="clear" w:color="auto" w:fill="F2F2F2" w:themeFill="background1" w:themeFillShade="F2"/>
          </w:tcPr>
          <w:p w14:paraId="3BBA8B0E" w14:textId="09CD3C2E" w:rsidR="00BA7102" w:rsidRDefault="00BA7102" w:rsidP="00CF3AD7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Chiffre d’affaire</w:t>
            </w:r>
            <w:r w:rsidR="00EC781B"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 xml:space="preserve"> par branche</w:t>
            </w:r>
            <w:r w:rsidRPr="00664C30">
              <w:rPr>
                <w:b/>
                <w:bCs/>
                <w:sz w:val="24"/>
                <w:szCs w:val="24"/>
              </w:rPr>
              <w:t xml:space="preserve"> du Système de Qualification/Classification (SQC)</w:t>
            </w:r>
          </w:p>
        </w:tc>
        <w:tc>
          <w:tcPr>
            <w:tcW w:w="2693" w:type="dxa"/>
            <w:vMerge w:val="restart"/>
            <w:shd w:val="clear" w:color="auto" w:fill="F2F2F2" w:themeFill="background1" w:themeFillShade="F2"/>
            <w:vAlign w:val="center"/>
          </w:tcPr>
          <w:p w14:paraId="7E756E06" w14:textId="18248C5A" w:rsidR="00BA7102" w:rsidRPr="0018380B" w:rsidRDefault="00BA7102" w:rsidP="004B75A8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664C30">
              <w:rPr>
                <w:b/>
                <w:bCs/>
                <w:sz w:val="24"/>
                <w:szCs w:val="24"/>
              </w:rPr>
              <w:t xml:space="preserve">Hors </w:t>
            </w:r>
            <w:r w:rsidR="007E043B">
              <w:rPr>
                <w:b/>
                <w:bCs/>
                <w:sz w:val="24"/>
                <w:szCs w:val="24"/>
              </w:rPr>
              <w:t xml:space="preserve">branches du </w:t>
            </w:r>
            <w:r w:rsidRPr="00664C30">
              <w:rPr>
                <w:b/>
                <w:bCs/>
                <w:sz w:val="24"/>
                <w:szCs w:val="24"/>
              </w:rPr>
              <w:t>SQC</w:t>
            </w:r>
          </w:p>
        </w:tc>
      </w:tr>
      <w:tr w:rsidR="00BA7102" w:rsidRPr="0018380B" w14:paraId="0D993EAE" w14:textId="77777777" w:rsidTr="00437114">
        <w:trPr>
          <w:trHeight w:val="241"/>
        </w:trPr>
        <w:tc>
          <w:tcPr>
            <w:tcW w:w="4424" w:type="dxa"/>
            <w:gridSpan w:val="2"/>
            <w:vMerge/>
            <w:shd w:val="clear" w:color="auto" w:fill="FFFFFF" w:themeFill="background1"/>
            <w:vAlign w:val="center"/>
          </w:tcPr>
          <w:p w14:paraId="0FAC76CB" w14:textId="77777777" w:rsidR="00BA7102" w:rsidRPr="0018380B" w:rsidRDefault="00BA7102" w:rsidP="004B75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6561280" w14:textId="63E4D0ED" w:rsidR="00BA7102" w:rsidRPr="00415A90" w:rsidRDefault="00BA7102" w:rsidP="007E043B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BRANCHE…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F10A0A7" w14:textId="499DAF92" w:rsidR="00BA7102" w:rsidRPr="0018380B" w:rsidRDefault="00BA7102" w:rsidP="007E043B">
            <w:pPr>
              <w:spacing w:after="0" w:line="240" w:lineRule="auto"/>
              <w:ind w:left="-108" w:right="-7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BEFEC94" w14:textId="3A204FD0" w:rsidR="00BA7102" w:rsidRPr="0018380B" w:rsidRDefault="00BA7102" w:rsidP="007E043B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E53AF4D" w14:textId="042EA123" w:rsidR="00BA7102" w:rsidRPr="0018380B" w:rsidRDefault="00BA7102" w:rsidP="007E043B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35DEDC5" w14:textId="1F0A18BF" w:rsidR="00BA7102" w:rsidRDefault="00BA7102" w:rsidP="007E043B">
            <w:pPr>
              <w:spacing w:after="0" w:line="240" w:lineRule="auto"/>
              <w:ind w:right="-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B78E607" w14:textId="12CEAA9F" w:rsidR="00BA7102" w:rsidRPr="0018380B" w:rsidRDefault="004320A7" w:rsidP="004320A7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….</w:t>
            </w:r>
            <w:r w:rsidR="00BA7102">
              <w:rPr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2693" w:type="dxa"/>
            <w:vMerge/>
            <w:shd w:val="clear" w:color="auto" w:fill="E2EFD9"/>
            <w:vAlign w:val="center"/>
          </w:tcPr>
          <w:p w14:paraId="281D7835" w14:textId="77777777" w:rsidR="00BA7102" w:rsidRPr="0018380B" w:rsidRDefault="00BA7102" w:rsidP="002179CB">
            <w:pPr>
              <w:spacing w:after="0" w:line="240" w:lineRule="auto"/>
              <w:ind w:left="-108" w:right="-108"/>
              <w:rPr>
                <w:b/>
                <w:bCs/>
                <w:sz w:val="20"/>
                <w:szCs w:val="20"/>
              </w:rPr>
            </w:pPr>
          </w:p>
        </w:tc>
      </w:tr>
      <w:tr w:rsidR="00BA7102" w:rsidRPr="0018380B" w14:paraId="64C8019A" w14:textId="77777777" w:rsidTr="00EC781B">
        <w:trPr>
          <w:trHeight w:val="284"/>
        </w:trPr>
        <w:tc>
          <w:tcPr>
            <w:tcW w:w="880" w:type="dxa"/>
            <w:shd w:val="clear" w:color="auto" w:fill="FFFFFF" w:themeFill="background1"/>
            <w:vAlign w:val="center"/>
          </w:tcPr>
          <w:p w14:paraId="4B06603E" w14:textId="1B4B6E08" w:rsidR="00BA7102" w:rsidRPr="00524A29" w:rsidRDefault="00BA7102" w:rsidP="004B75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</w:t>
            </w:r>
            <w:r w:rsidR="0067421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97EA885" w14:textId="06A3CD97" w:rsidR="00BA7102" w:rsidRPr="00524A29" w:rsidRDefault="00BA7102" w:rsidP="00B53AB6">
            <w:pPr>
              <w:spacing w:after="0" w:line="240" w:lineRule="auto"/>
              <w:contextualSpacing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CHIFFRE D’AFFAIRES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8380B">
              <w:rPr>
                <w:b/>
                <w:bCs/>
                <w:sz w:val="20"/>
                <w:szCs w:val="20"/>
              </w:rPr>
              <w:t>TTC (en KDH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13FFF7" w14:textId="77777777" w:rsidR="00BA7102" w:rsidRPr="00524A29" w:rsidRDefault="00BA7102" w:rsidP="00B53AB6">
            <w:pPr>
              <w:spacing w:after="0" w:line="240" w:lineRule="auto"/>
              <w:ind w:left="-108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94F4DC5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2674A66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9DD7A4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959F02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56664FB" w14:textId="05776620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43C9FB7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</w:tr>
      <w:tr w:rsidR="00BA7102" w:rsidRPr="0018380B" w14:paraId="444272EA" w14:textId="77777777" w:rsidTr="00EC781B">
        <w:trPr>
          <w:trHeight w:val="284"/>
        </w:trPr>
        <w:tc>
          <w:tcPr>
            <w:tcW w:w="880" w:type="dxa"/>
            <w:shd w:val="clear" w:color="auto" w:fill="FFFFFF" w:themeFill="background1"/>
            <w:vAlign w:val="center"/>
          </w:tcPr>
          <w:p w14:paraId="748F23E9" w14:textId="43DF7B64" w:rsidR="00BA7102" w:rsidRPr="00524A29" w:rsidRDefault="00BA7102" w:rsidP="00BC4E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 w:rsidR="0067421C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3071C22" w14:textId="5512C58A" w:rsidR="00BA7102" w:rsidRPr="00524A29" w:rsidRDefault="00BA7102" w:rsidP="00B53AB6">
            <w:pPr>
              <w:spacing w:after="0" w:line="240" w:lineRule="auto"/>
              <w:contextualSpacing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CHIFFRE D’AFFAIRES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8380B">
              <w:rPr>
                <w:b/>
                <w:bCs/>
                <w:sz w:val="20"/>
                <w:szCs w:val="20"/>
              </w:rPr>
              <w:t>TTC (en KDH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F1D38" w14:textId="77777777" w:rsidR="00BA7102" w:rsidRPr="00524A29" w:rsidRDefault="00BA7102" w:rsidP="00B53AB6">
            <w:pPr>
              <w:spacing w:after="0" w:line="240" w:lineRule="auto"/>
              <w:ind w:left="-108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EA0B126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5B90DC4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5207EC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9B081D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106BBFC" w14:textId="58022D91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A665E74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</w:tr>
      <w:tr w:rsidR="00BA7102" w:rsidRPr="0018380B" w14:paraId="455A9068" w14:textId="77777777" w:rsidTr="00EC781B">
        <w:trPr>
          <w:trHeight w:val="284"/>
        </w:trPr>
        <w:tc>
          <w:tcPr>
            <w:tcW w:w="880" w:type="dxa"/>
            <w:shd w:val="clear" w:color="auto" w:fill="FFFFFF" w:themeFill="background1"/>
            <w:vAlign w:val="center"/>
          </w:tcPr>
          <w:p w14:paraId="4A501CDD" w14:textId="249664A6" w:rsidR="00BA7102" w:rsidRPr="00524A29" w:rsidRDefault="00BA7102" w:rsidP="00BC4E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24A29">
              <w:rPr>
                <w:b/>
                <w:bCs/>
                <w:sz w:val="20"/>
                <w:szCs w:val="20"/>
              </w:rPr>
              <w:t>201</w:t>
            </w:r>
            <w:r w:rsidR="0067421C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DD3808F" w14:textId="2C911BD2" w:rsidR="00BA7102" w:rsidRPr="00524A29" w:rsidRDefault="00BA7102" w:rsidP="00B53AB6">
            <w:pPr>
              <w:spacing w:after="0" w:line="240" w:lineRule="auto"/>
              <w:contextualSpacing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CHIFFRE D’AFFAIRES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8380B">
              <w:rPr>
                <w:b/>
                <w:bCs/>
                <w:sz w:val="20"/>
                <w:szCs w:val="20"/>
              </w:rPr>
              <w:t>TTC (en KDH</w:t>
            </w:r>
            <w:r w:rsidR="008D62B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F7BAE7" w14:textId="7C69EC86" w:rsidR="00BA7102" w:rsidRPr="00524A29" w:rsidRDefault="00BA7102" w:rsidP="00B53AB6">
            <w:pPr>
              <w:spacing w:after="0" w:line="240" w:lineRule="auto"/>
              <w:ind w:left="-108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BC9F84D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476747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520FAC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EAFB88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B2FFD25" w14:textId="67623729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B0F4F1A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  <w:tr w:rsidR="00BA7102" w:rsidRPr="0018380B" w14:paraId="1C4DD603" w14:textId="77777777" w:rsidTr="00EC781B">
        <w:trPr>
          <w:trHeight w:val="284"/>
        </w:trPr>
        <w:tc>
          <w:tcPr>
            <w:tcW w:w="880" w:type="dxa"/>
            <w:shd w:val="clear" w:color="auto" w:fill="FFFFFF" w:themeFill="background1"/>
            <w:vAlign w:val="center"/>
          </w:tcPr>
          <w:p w14:paraId="52B480F9" w14:textId="698035D8" w:rsidR="00BA7102" w:rsidRPr="00524A29" w:rsidRDefault="00BA7102" w:rsidP="00BC4E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</w:t>
            </w:r>
            <w:r w:rsidR="0067421C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092399C" w14:textId="08CD5EA8" w:rsidR="00BA7102" w:rsidRPr="00524A29" w:rsidRDefault="00BA7102" w:rsidP="00B53AB6">
            <w:pPr>
              <w:spacing w:after="0" w:line="240" w:lineRule="auto"/>
              <w:contextualSpacing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CHIFFRE D’AFFAIRES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8380B">
              <w:rPr>
                <w:b/>
                <w:bCs/>
                <w:sz w:val="20"/>
                <w:szCs w:val="20"/>
              </w:rPr>
              <w:t>TTC (en KDH</w:t>
            </w:r>
            <w:r w:rsidR="008D62B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B8EC84" w14:textId="77777777" w:rsidR="00BA7102" w:rsidRPr="00524A29" w:rsidRDefault="00BA7102" w:rsidP="00B53AB6">
            <w:pPr>
              <w:spacing w:after="0" w:line="240" w:lineRule="auto"/>
              <w:ind w:left="-108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5564B6F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A98C61A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F4B90D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3BE5EA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46BE6E2" w14:textId="13FA813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857106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</w:tr>
      <w:tr w:rsidR="00BA7102" w:rsidRPr="0018380B" w14:paraId="656D41BA" w14:textId="77777777" w:rsidTr="00EC781B">
        <w:trPr>
          <w:trHeight w:val="284"/>
        </w:trPr>
        <w:tc>
          <w:tcPr>
            <w:tcW w:w="880" w:type="dxa"/>
            <w:shd w:val="clear" w:color="auto" w:fill="FFFFFF" w:themeFill="background1"/>
            <w:vAlign w:val="center"/>
          </w:tcPr>
          <w:p w14:paraId="4B41869F" w14:textId="3B07C1B2" w:rsidR="00BA7102" w:rsidRPr="00524A29" w:rsidRDefault="00BA7102" w:rsidP="00BC4E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</w:t>
            </w:r>
            <w:r w:rsidR="0067421C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B597F89" w14:textId="2ECBF1FC" w:rsidR="00BA7102" w:rsidRPr="00524A29" w:rsidRDefault="00BA7102" w:rsidP="00B53AB6">
            <w:pPr>
              <w:spacing w:after="0" w:line="240" w:lineRule="auto"/>
              <w:contextualSpacing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CHIFFRE D’AFFAIRES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8380B">
              <w:rPr>
                <w:b/>
                <w:bCs/>
                <w:sz w:val="20"/>
                <w:szCs w:val="20"/>
              </w:rPr>
              <w:t>TTC (en KDH</w:t>
            </w:r>
            <w:r w:rsidR="008D62B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E96F8" w14:textId="77777777" w:rsidR="00BA7102" w:rsidRPr="00524A29" w:rsidRDefault="00BA7102" w:rsidP="00B53AB6">
            <w:pPr>
              <w:spacing w:after="0" w:line="240" w:lineRule="auto"/>
              <w:ind w:left="-108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A7266A8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1D92E93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DC7479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060174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B6D3334" w14:textId="7B60BB7F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7522549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Cs/>
                <w:sz w:val="20"/>
                <w:szCs w:val="20"/>
              </w:rPr>
            </w:pPr>
          </w:p>
        </w:tc>
      </w:tr>
      <w:tr w:rsidR="00BA7102" w:rsidRPr="0018380B" w14:paraId="18E4C0D7" w14:textId="77777777" w:rsidTr="00EC781B">
        <w:trPr>
          <w:trHeight w:val="284"/>
        </w:trPr>
        <w:tc>
          <w:tcPr>
            <w:tcW w:w="4424" w:type="dxa"/>
            <w:gridSpan w:val="2"/>
            <w:shd w:val="clear" w:color="auto" w:fill="FFFFFF" w:themeFill="background1"/>
            <w:vAlign w:val="center"/>
          </w:tcPr>
          <w:p w14:paraId="2C758518" w14:textId="2E319F50" w:rsidR="00BA7102" w:rsidRPr="002179CB" w:rsidRDefault="00BA7102" w:rsidP="00B53AB6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524A29"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z w:val="20"/>
                <w:szCs w:val="20"/>
              </w:rPr>
              <w:t>hiffre d’</w:t>
            </w:r>
            <w:r w:rsidRPr="00524A29"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ffaire</w:t>
            </w:r>
            <w:r w:rsidRPr="00524A29">
              <w:rPr>
                <w:b/>
                <w:bCs/>
                <w:sz w:val="20"/>
                <w:szCs w:val="20"/>
              </w:rPr>
              <w:t xml:space="preserve"> retenu</w:t>
            </w:r>
            <w:r w:rsidR="0067421C">
              <w:rPr>
                <w:b/>
                <w:bCs/>
                <w:sz w:val="20"/>
                <w:szCs w:val="20"/>
              </w:rPr>
              <w:t xml:space="preserve"> par l’entreprise</w:t>
            </w:r>
            <w:r w:rsidRPr="00524A29">
              <w:rPr>
                <w:b/>
                <w:bCs/>
                <w:sz w:val="20"/>
                <w:szCs w:val="20"/>
              </w:rPr>
              <w:t xml:space="preserve"> à justifier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7FBB9E" w14:textId="77777777" w:rsidR="00BA7102" w:rsidRPr="00524A29" w:rsidRDefault="00BA7102" w:rsidP="00B53AB6">
            <w:pPr>
              <w:spacing w:after="0" w:line="240" w:lineRule="auto"/>
              <w:ind w:left="-108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64D6454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0ED2BE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B78FE7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8817105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185254" w14:textId="77072773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1E1B5050" w14:textId="77777777" w:rsidR="00BA7102" w:rsidRPr="00524A29" w:rsidRDefault="00BA7102" w:rsidP="00B53AB6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7DFF5DF" w14:textId="77777777" w:rsidR="00EC781B" w:rsidRPr="00152CF1" w:rsidRDefault="00EC781B" w:rsidP="008D62B7">
      <w:pPr>
        <w:spacing w:after="0" w:line="240" w:lineRule="auto"/>
        <w:jc w:val="both"/>
        <w:rPr>
          <w:b/>
          <w:bCs/>
          <w:sz w:val="18"/>
          <w:szCs w:val="18"/>
        </w:rPr>
      </w:pPr>
    </w:p>
    <w:p w14:paraId="6FEC9863" w14:textId="27D6307F" w:rsidR="00152CF1" w:rsidRPr="00EC781B" w:rsidRDefault="00EC781B" w:rsidP="002D2E85">
      <w:pPr>
        <w:shd w:val="clear" w:color="auto" w:fill="D9E2F3" w:themeFill="accent1" w:themeFillTint="33"/>
        <w:spacing w:after="0" w:line="240" w:lineRule="auto"/>
        <w:ind w:left="-567"/>
        <w:rPr>
          <w:b/>
          <w:bCs/>
        </w:rPr>
      </w:pPr>
      <w:r w:rsidRPr="00EC781B">
        <w:rPr>
          <w:rFonts w:ascii="Cambria" w:hAnsi="Cambria"/>
          <w:b/>
          <w:bCs/>
          <w:sz w:val="24"/>
          <w:szCs w:val="24"/>
        </w:rPr>
        <w:t>TABLEAU JUSTIFICATIF</w:t>
      </w:r>
      <w:r w:rsidR="00152CF1" w:rsidRPr="00EC781B">
        <w:rPr>
          <w:rFonts w:ascii="Cambria" w:hAnsi="Cambria"/>
          <w:b/>
          <w:bCs/>
          <w:sz w:val="24"/>
          <w:szCs w:val="24"/>
        </w:rPr>
        <w:t xml:space="preserve"> DE LA REPARTITION DU CHIFFRE D’AFFAIRES </w:t>
      </w:r>
      <w:r w:rsidR="00A87591" w:rsidRPr="00EC781B">
        <w:rPr>
          <w:rFonts w:ascii="Cambria" w:hAnsi="Cambria"/>
          <w:b/>
          <w:bCs/>
          <w:sz w:val="24"/>
          <w:szCs w:val="24"/>
        </w:rPr>
        <w:t>RETENU</w:t>
      </w:r>
      <w:r w:rsidR="00CC2EBA" w:rsidRPr="00EC781B">
        <w:rPr>
          <w:rFonts w:ascii="Cambria" w:hAnsi="Cambria"/>
          <w:b/>
          <w:bCs/>
          <w:sz w:val="24"/>
          <w:szCs w:val="24"/>
        </w:rPr>
        <w:t xml:space="preserve"> </w:t>
      </w:r>
    </w:p>
    <w:p w14:paraId="075D427F" w14:textId="58FB9168" w:rsidR="00152CF1" w:rsidRPr="00A44038" w:rsidRDefault="0067421C" w:rsidP="002D2E85">
      <w:pPr>
        <w:pStyle w:val="Paragraphedeliste"/>
        <w:spacing w:before="120" w:after="0"/>
        <w:ind w:left="567"/>
        <w:jc w:val="both"/>
        <w:rPr>
          <w:b/>
          <w:bCs/>
        </w:rPr>
      </w:pPr>
      <w:r>
        <w:rPr>
          <w:b/>
          <w:bCs/>
        </w:rPr>
        <w:t>Branche</w:t>
      </w:r>
      <w:r w:rsidR="00152CF1" w:rsidRPr="00A44038">
        <w:rPr>
          <w:b/>
          <w:bCs/>
        </w:rPr>
        <w:t xml:space="preserve"> : </w:t>
      </w:r>
      <w:proofErr w:type="gramStart"/>
      <w:r w:rsidR="00152CF1" w:rsidRPr="00A44038">
        <w:rPr>
          <w:b/>
          <w:bCs/>
        </w:rPr>
        <w:t>………………………..</w:t>
      </w:r>
      <w:proofErr w:type="gramEnd"/>
      <w:r w:rsidR="00152CF1" w:rsidRPr="00A44038">
        <w:rPr>
          <w:b/>
          <w:bCs/>
        </w:rPr>
        <w:t xml:space="preserve">                                        </w:t>
      </w:r>
      <w:r w:rsidR="00865C4A" w:rsidRPr="00A44038">
        <w:rPr>
          <w:b/>
          <w:bCs/>
        </w:rPr>
        <w:t xml:space="preserve">         A</w:t>
      </w:r>
      <w:r>
        <w:rPr>
          <w:b/>
          <w:bCs/>
        </w:rPr>
        <w:t>nnée</w:t>
      </w:r>
      <w:r w:rsidR="00865C4A" w:rsidRPr="00A44038">
        <w:rPr>
          <w:b/>
          <w:bCs/>
        </w:rPr>
        <w:t xml:space="preserve"> : </w:t>
      </w:r>
      <w:r>
        <w:rPr>
          <w:b/>
          <w:bCs/>
        </w:rPr>
        <w:t>…</w:t>
      </w:r>
      <w:proofErr w:type="gramStart"/>
      <w:r>
        <w:rPr>
          <w:b/>
          <w:bCs/>
        </w:rPr>
        <w:t>..</w:t>
      </w:r>
      <w:proofErr w:type="gramEnd"/>
      <w:r w:rsidR="00865C4A" w:rsidRPr="00A44038">
        <w:rPr>
          <w:b/>
          <w:bCs/>
        </w:rPr>
        <w:t xml:space="preserve">     </w:t>
      </w:r>
      <w:r w:rsidR="00152CF1" w:rsidRPr="00A44038">
        <w:rPr>
          <w:b/>
          <w:bCs/>
        </w:rPr>
        <w:t xml:space="preserve">                                        </w:t>
      </w:r>
      <w:r w:rsidR="00865C4A" w:rsidRPr="00A44038">
        <w:rPr>
          <w:b/>
          <w:bCs/>
        </w:rPr>
        <w:t xml:space="preserve">     C</w:t>
      </w:r>
      <w:r>
        <w:rPr>
          <w:b/>
          <w:bCs/>
        </w:rPr>
        <w:t>hiffre d’Affaire</w:t>
      </w:r>
      <w:r w:rsidR="00865C4A" w:rsidRPr="00A44038">
        <w:rPr>
          <w:b/>
          <w:bCs/>
        </w:rPr>
        <w:t xml:space="preserve"> : </w:t>
      </w:r>
      <w:proofErr w:type="gramStart"/>
      <w:r>
        <w:rPr>
          <w:b/>
          <w:bCs/>
        </w:rPr>
        <w:t>……..</w:t>
      </w:r>
      <w:proofErr w:type="gramEnd"/>
    </w:p>
    <w:p w14:paraId="1FCCC247" w14:textId="17F707FA" w:rsidR="00152CF1" w:rsidRDefault="00152CF1" w:rsidP="00152CF1">
      <w:pPr>
        <w:pStyle w:val="Paragraphedeliste"/>
        <w:spacing w:after="120"/>
        <w:ind w:left="788"/>
        <w:contextualSpacing w:val="0"/>
        <w:jc w:val="both"/>
        <w:rPr>
          <w:b/>
          <w:bCs/>
          <w:sz w:val="20"/>
          <w:szCs w:val="20"/>
        </w:rPr>
      </w:pPr>
      <w:r w:rsidRPr="00D62219">
        <w:rPr>
          <w:b/>
          <w:bCs/>
          <w:sz w:val="20"/>
          <w:szCs w:val="20"/>
        </w:rPr>
        <w:t xml:space="preserve">Pour </w:t>
      </w:r>
      <w:r>
        <w:rPr>
          <w:b/>
          <w:bCs/>
          <w:sz w:val="20"/>
          <w:szCs w:val="20"/>
        </w:rPr>
        <w:t xml:space="preserve">la justification du chiffre d’affaire </w:t>
      </w:r>
      <w:r w:rsidR="0067421C">
        <w:rPr>
          <w:b/>
          <w:bCs/>
          <w:sz w:val="20"/>
          <w:szCs w:val="20"/>
        </w:rPr>
        <w:t>retenu par l’entreprise</w:t>
      </w:r>
      <w:r>
        <w:rPr>
          <w:b/>
          <w:bCs/>
          <w:sz w:val="20"/>
          <w:szCs w:val="20"/>
        </w:rPr>
        <w:t xml:space="preserve">, </w:t>
      </w:r>
      <w:r w:rsidR="0067421C">
        <w:rPr>
          <w:b/>
          <w:bCs/>
          <w:sz w:val="20"/>
          <w:szCs w:val="20"/>
        </w:rPr>
        <w:t>il faut</w:t>
      </w:r>
      <w:r w:rsidRPr="00D62219">
        <w:rPr>
          <w:b/>
          <w:bCs/>
          <w:sz w:val="20"/>
          <w:szCs w:val="20"/>
        </w:rPr>
        <w:t xml:space="preserve"> joindre en annexe au dossier </w:t>
      </w:r>
      <w:r>
        <w:rPr>
          <w:b/>
          <w:bCs/>
          <w:sz w:val="20"/>
          <w:szCs w:val="20"/>
        </w:rPr>
        <w:t>les</w:t>
      </w:r>
      <w:r w:rsidR="00FF2E86">
        <w:rPr>
          <w:b/>
          <w:bCs/>
          <w:sz w:val="20"/>
          <w:szCs w:val="20"/>
        </w:rPr>
        <w:t xml:space="preserve"> pièces</w:t>
      </w:r>
      <w:r>
        <w:rPr>
          <w:b/>
          <w:bCs/>
          <w:sz w:val="20"/>
          <w:szCs w:val="20"/>
        </w:rPr>
        <w:t xml:space="preserve"> justificati</w:t>
      </w:r>
      <w:r w:rsidR="00FF2E86">
        <w:rPr>
          <w:b/>
          <w:bCs/>
          <w:sz w:val="20"/>
          <w:szCs w:val="20"/>
        </w:rPr>
        <w:t>ve</w:t>
      </w:r>
      <w:r>
        <w:rPr>
          <w:b/>
          <w:bCs/>
          <w:sz w:val="20"/>
          <w:szCs w:val="20"/>
        </w:rPr>
        <w:t>s.</w:t>
      </w:r>
    </w:p>
    <w:tbl>
      <w:tblPr>
        <w:tblW w:w="1488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2200"/>
        <w:gridCol w:w="2542"/>
        <w:gridCol w:w="2644"/>
        <w:gridCol w:w="2401"/>
        <w:gridCol w:w="2093"/>
        <w:gridCol w:w="2215"/>
      </w:tblGrid>
      <w:tr w:rsidR="00470420" w:rsidRPr="00C60781" w14:paraId="658136AE" w14:textId="77777777" w:rsidTr="00437114">
        <w:trPr>
          <w:trHeight w:val="560"/>
        </w:trPr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0D45E3DB" w14:textId="77777777" w:rsidR="00152CF1" w:rsidRPr="00C60781" w:rsidRDefault="00152CF1" w:rsidP="001B3AB5">
            <w:pPr>
              <w:pStyle w:val="Paragraphedeliste"/>
              <w:spacing w:after="0" w:line="240" w:lineRule="auto"/>
              <w:ind w:left="-108" w:right="-179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4D42F5AA" w14:textId="77777777" w:rsidR="00152CF1" w:rsidRPr="00C60781" w:rsidRDefault="00152CF1" w:rsidP="001B3AB5">
            <w:pPr>
              <w:spacing w:after="0" w:line="240" w:lineRule="auto"/>
              <w:ind w:left="-164" w:right="-88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>Maitre d’ouvrage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1CD761F0" w14:textId="77777777" w:rsidR="00152CF1" w:rsidRPr="00C60781" w:rsidRDefault="00152CF1" w:rsidP="001B3AB5">
            <w:pPr>
              <w:spacing w:after="0" w:line="240" w:lineRule="auto"/>
              <w:ind w:left="-123" w:right="-108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>N° marché ou commande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0DD4EC3D" w14:textId="77777777" w:rsidR="00152CF1" w:rsidRPr="00C60781" w:rsidRDefault="00152CF1" w:rsidP="001B3AB5">
            <w:pPr>
              <w:spacing w:after="0" w:line="240" w:lineRule="auto"/>
              <w:ind w:left="-144" w:right="-127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>Objet du marché (ou commande)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3C778E8B" w14:textId="3A1BF707" w:rsidR="00152CF1" w:rsidRPr="00C60781" w:rsidRDefault="00152CF1" w:rsidP="004320A7">
            <w:pPr>
              <w:spacing w:after="0" w:line="240" w:lineRule="auto"/>
              <w:ind w:left="-89" w:right="-108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 xml:space="preserve">N° décompte ou facture 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51A42EAE" w14:textId="77777777" w:rsidR="00152CF1" w:rsidRPr="00C60781" w:rsidRDefault="00152CF1" w:rsidP="001B3AB5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 xml:space="preserve">Montant TTC          </w:t>
            </w:r>
          </w:p>
          <w:p w14:paraId="229FAE4B" w14:textId="77777777" w:rsidR="00152CF1" w:rsidRPr="00C60781" w:rsidRDefault="00152CF1" w:rsidP="001B3AB5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>(en DH)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62EE27FE" w14:textId="67B15DB6" w:rsidR="00152CF1" w:rsidRPr="00C60781" w:rsidRDefault="00152CF1" w:rsidP="001B3AB5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C60781">
              <w:rPr>
                <w:b/>
                <w:bCs/>
                <w:sz w:val="20"/>
                <w:szCs w:val="20"/>
              </w:rPr>
              <w:t xml:space="preserve">Part </w:t>
            </w:r>
            <w:r w:rsidR="00470420">
              <w:rPr>
                <w:b/>
                <w:bCs/>
                <w:sz w:val="20"/>
                <w:szCs w:val="20"/>
              </w:rPr>
              <w:t xml:space="preserve">chiffre d’affaires TTC </w:t>
            </w:r>
            <w:r w:rsidR="0067421C">
              <w:rPr>
                <w:b/>
                <w:bCs/>
                <w:sz w:val="20"/>
                <w:szCs w:val="20"/>
              </w:rPr>
              <w:t>dans la branche</w:t>
            </w:r>
            <w:r w:rsidRPr="00C60781">
              <w:rPr>
                <w:b/>
                <w:bCs/>
                <w:sz w:val="20"/>
                <w:szCs w:val="20"/>
              </w:rPr>
              <w:t xml:space="preserve"> (en DH)</w:t>
            </w:r>
          </w:p>
        </w:tc>
      </w:tr>
      <w:tr w:rsidR="00152CF1" w:rsidRPr="00C60781" w14:paraId="073D7D06" w14:textId="77777777" w:rsidTr="00B53AB6">
        <w:trPr>
          <w:trHeight w:val="170"/>
        </w:trPr>
        <w:tc>
          <w:tcPr>
            <w:tcW w:w="284" w:type="dxa"/>
            <w:shd w:val="clear" w:color="auto" w:fill="FFFFFF" w:themeFill="background1"/>
          </w:tcPr>
          <w:p w14:paraId="291B9145" w14:textId="77777777" w:rsidR="00152CF1" w:rsidRPr="003F4501" w:rsidRDefault="004F7F78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4" w:type="dxa"/>
            <w:shd w:val="clear" w:color="auto" w:fill="FFFFFF" w:themeFill="background1"/>
          </w:tcPr>
          <w:p w14:paraId="21A0D8AA" w14:textId="512AE1DD" w:rsidR="00152CF1" w:rsidRPr="00C60781" w:rsidRDefault="00152CF1" w:rsidP="00B53AB6">
            <w:pPr>
              <w:pStyle w:val="Paragraphedeliste"/>
              <w:spacing w:after="0" w:line="240" w:lineRule="auto"/>
              <w:ind w:left="0" w:right="34"/>
              <w:contextualSpacing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2A4A802" w14:textId="164E33EE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71CE1BAE" w14:textId="06CA348A" w:rsidR="00152CF1" w:rsidRPr="006176D0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0B08E2F1" w14:textId="6AFCFEDC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EF6ED6C" w14:textId="30F2BB02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11FF3914" w14:textId="1A65080E" w:rsidR="00266362" w:rsidRPr="00D66C46" w:rsidRDefault="00266362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</w:tr>
      <w:tr w:rsidR="00470420" w:rsidRPr="00C60781" w14:paraId="654E417F" w14:textId="77777777" w:rsidTr="00B53AB6">
        <w:trPr>
          <w:trHeight w:val="170"/>
        </w:trPr>
        <w:tc>
          <w:tcPr>
            <w:tcW w:w="284" w:type="dxa"/>
            <w:shd w:val="clear" w:color="auto" w:fill="FFFFFF" w:themeFill="background1"/>
          </w:tcPr>
          <w:p w14:paraId="5CF210F7" w14:textId="77777777" w:rsidR="00152CF1" w:rsidRPr="003F4501" w:rsidRDefault="004F7F78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4" w:type="dxa"/>
            <w:shd w:val="clear" w:color="auto" w:fill="FFFFFF" w:themeFill="background1"/>
          </w:tcPr>
          <w:p w14:paraId="4D81C000" w14:textId="6D639D59" w:rsidR="00152CF1" w:rsidRPr="00C60781" w:rsidRDefault="00152CF1" w:rsidP="00B53AB6">
            <w:pPr>
              <w:pStyle w:val="Paragraphedeliste"/>
              <w:spacing w:after="0" w:line="240" w:lineRule="auto"/>
              <w:ind w:left="0" w:right="34"/>
              <w:contextualSpacing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05AFABE7" w14:textId="74F17006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F625F9C" w14:textId="2CB34882" w:rsidR="00152CF1" w:rsidRPr="006176D0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BFAC155" w14:textId="59765BF9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1DD7B5AB" w14:textId="115087CC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77612826" w14:textId="7527C229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</w:tr>
      <w:tr w:rsidR="00152CF1" w:rsidRPr="00C60781" w14:paraId="5D3A6063" w14:textId="77777777" w:rsidTr="00B53AB6">
        <w:trPr>
          <w:trHeight w:val="170"/>
        </w:trPr>
        <w:tc>
          <w:tcPr>
            <w:tcW w:w="284" w:type="dxa"/>
            <w:shd w:val="clear" w:color="auto" w:fill="FFFFFF" w:themeFill="background1"/>
          </w:tcPr>
          <w:p w14:paraId="0633A38B" w14:textId="77777777" w:rsidR="00152CF1" w:rsidRPr="003F4501" w:rsidRDefault="004F7F78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FF" w:themeFill="background1"/>
          </w:tcPr>
          <w:p w14:paraId="0615CF63" w14:textId="175DD155" w:rsidR="00152CF1" w:rsidRPr="00C60781" w:rsidRDefault="00152CF1" w:rsidP="00B53AB6">
            <w:pPr>
              <w:pStyle w:val="Paragraphedeliste"/>
              <w:spacing w:after="0" w:line="240" w:lineRule="auto"/>
              <w:ind w:left="0" w:right="34"/>
              <w:contextualSpacing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0DC1ABCF" w14:textId="2E1283FA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59E8E96F" w14:textId="04182A11" w:rsidR="00152CF1" w:rsidRPr="006176D0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57501ADE" w14:textId="041DBE3F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723A4CB" w14:textId="6BBE71B9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D75DA08" w14:textId="21985340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</w:tr>
      <w:tr w:rsidR="00470420" w:rsidRPr="00C60781" w14:paraId="67944523" w14:textId="77777777" w:rsidTr="00B53AB6">
        <w:trPr>
          <w:trHeight w:val="170"/>
        </w:trPr>
        <w:tc>
          <w:tcPr>
            <w:tcW w:w="284" w:type="dxa"/>
            <w:shd w:val="clear" w:color="auto" w:fill="FFFFFF" w:themeFill="background1"/>
          </w:tcPr>
          <w:p w14:paraId="23909CFE" w14:textId="77777777" w:rsidR="00152CF1" w:rsidRPr="003F4501" w:rsidRDefault="004F7F78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4" w:type="dxa"/>
            <w:shd w:val="clear" w:color="auto" w:fill="FFFFFF" w:themeFill="background1"/>
          </w:tcPr>
          <w:p w14:paraId="7DE38CBE" w14:textId="00DD49BA" w:rsidR="00152CF1" w:rsidRPr="00C60781" w:rsidRDefault="00152CF1" w:rsidP="00B53AB6">
            <w:pPr>
              <w:pStyle w:val="Paragraphedeliste"/>
              <w:spacing w:after="0" w:line="240" w:lineRule="auto"/>
              <w:ind w:left="0" w:right="34"/>
              <w:contextualSpacing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1D9B5860" w14:textId="0C3FA659" w:rsidR="00152CF1" w:rsidRPr="00C60781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B9A1E62" w14:textId="6698BAB5" w:rsidR="00152CF1" w:rsidRPr="006176D0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128C88B2" w14:textId="2D746D7A" w:rsidR="00152CF1" w:rsidRPr="00400EBD" w:rsidRDefault="00152CF1" w:rsidP="00B53AB6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464C824" w14:textId="48B6F226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195EDEC1" w14:textId="0534769C" w:rsidR="00152CF1" w:rsidRPr="00D66C46" w:rsidRDefault="00152CF1" w:rsidP="00B53AB6">
            <w:pPr>
              <w:pStyle w:val="Paragraphedeliste"/>
              <w:spacing w:after="0" w:line="240" w:lineRule="auto"/>
              <w:ind w:left="0" w:right="42"/>
              <w:contextualSpacing w:val="0"/>
              <w:jc w:val="right"/>
              <w:rPr>
                <w:bCs/>
              </w:rPr>
            </w:pPr>
          </w:p>
        </w:tc>
      </w:tr>
      <w:tr w:rsidR="00152CF1" w:rsidRPr="00C60781" w14:paraId="0E1BAE56" w14:textId="77777777" w:rsidTr="00B53AB6">
        <w:trPr>
          <w:trHeight w:val="139"/>
        </w:trPr>
        <w:tc>
          <w:tcPr>
            <w:tcW w:w="284" w:type="dxa"/>
            <w:gridSpan w:val="6"/>
            <w:shd w:val="clear" w:color="auto" w:fill="FFFFFF" w:themeFill="background1"/>
            <w:vAlign w:val="center"/>
          </w:tcPr>
          <w:p w14:paraId="3E2D444E" w14:textId="654E2ED1" w:rsidR="00152CF1" w:rsidRPr="00F55252" w:rsidRDefault="00152CF1" w:rsidP="00B53AB6">
            <w:pPr>
              <w:spacing w:after="0"/>
              <w:jc w:val="center"/>
            </w:pPr>
            <w:r w:rsidRPr="00F55252">
              <w:rPr>
                <w:b/>
                <w:bCs/>
              </w:rPr>
              <w:t>T</w:t>
            </w:r>
            <w:r w:rsidR="00AD7D8D">
              <w:rPr>
                <w:b/>
                <w:bCs/>
              </w:rPr>
              <w:t>otal du chiffre d’affaire de la branche …</w:t>
            </w:r>
            <w:proofErr w:type="gramStart"/>
            <w:r w:rsidR="00AD7D8D">
              <w:rPr>
                <w:b/>
                <w:bCs/>
              </w:rPr>
              <w:t>..</w:t>
            </w:r>
            <w:proofErr w:type="gramEnd"/>
            <w:r w:rsidR="00865C4A">
              <w:rPr>
                <w:b/>
                <w:bCs/>
              </w:rPr>
              <w:t xml:space="preserve"> </w:t>
            </w:r>
            <w:r w:rsidR="00AD7D8D">
              <w:rPr>
                <w:b/>
                <w:bCs/>
              </w:rPr>
              <w:t>justifié</w:t>
            </w:r>
            <w:r w:rsidRPr="00F55252">
              <w:rPr>
                <w:b/>
                <w:bCs/>
              </w:rPr>
              <w:t xml:space="preserve"> 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69A23016" w14:textId="77777777" w:rsidR="00152CF1" w:rsidRPr="00F55252" w:rsidRDefault="00152CF1" w:rsidP="00B53AB6">
            <w:pPr>
              <w:tabs>
                <w:tab w:val="left" w:pos="2018"/>
              </w:tabs>
              <w:spacing w:after="0"/>
              <w:ind w:right="34"/>
              <w:jc w:val="right"/>
              <w:rPr>
                <w:b/>
              </w:rPr>
            </w:pPr>
          </w:p>
        </w:tc>
      </w:tr>
    </w:tbl>
    <w:p w14:paraId="56FBD3C3" w14:textId="1A61A3E8" w:rsidR="00152CF1" w:rsidRDefault="00152CF1" w:rsidP="00152CF1">
      <w:pPr>
        <w:pStyle w:val="Paragraphedeliste"/>
        <w:spacing w:after="0"/>
        <w:contextualSpacing w:val="0"/>
        <w:jc w:val="both"/>
        <w:rPr>
          <w:sz w:val="20"/>
          <w:szCs w:val="20"/>
        </w:rPr>
      </w:pPr>
    </w:p>
    <w:p w14:paraId="6E210184" w14:textId="52D0DE52" w:rsidR="00B53AB6" w:rsidRDefault="00B53AB6" w:rsidP="00B53AB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 déclare sur l’honneur que les informations des</w:t>
      </w:r>
      <w:r w:rsidRPr="00CF3AD7">
        <w:rPr>
          <w:b/>
          <w:bCs/>
          <w:sz w:val="24"/>
          <w:szCs w:val="24"/>
        </w:rPr>
        <w:t xml:space="preserve"> répartition</w:t>
      </w:r>
      <w:r>
        <w:rPr>
          <w:b/>
          <w:bCs/>
          <w:sz w:val="24"/>
          <w:szCs w:val="24"/>
        </w:rPr>
        <w:t xml:space="preserve">s des Chiffre d’Affaire </w:t>
      </w:r>
      <w:r w:rsidRPr="00FF2E86">
        <w:rPr>
          <w:b/>
          <w:bCs/>
          <w:sz w:val="24"/>
          <w:szCs w:val="24"/>
        </w:rPr>
        <w:t>indiqué</w:t>
      </w:r>
      <w:r>
        <w:rPr>
          <w:b/>
          <w:bCs/>
          <w:sz w:val="24"/>
          <w:szCs w:val="24"/>
        </w:rPr>
        <w:t>e</w:t>
      </w:r>
      <w:r w:rsidRPr="00FF2E86">
        <w:rPr>
          <w:b/>
          <w:bCs/>
          <w:sz w:val="24"/>
          <w:szCs w:val="24"/>
        </w:rPr>
        <w:t>s ci-dessus</w:t>
      </w:r>
      <w:r w:rsidRPr="00CF3A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sont</w:t>
      </w:r>
      <w:r w:rsidRPr="00CF3AD7">
        <w:rPr>
          <w:b/>
          <w:bCs/>
          <w:sz w:val="24"/>
          <w:szCs w:val="24"/>
        </w:rPr>
        <w:t xml:space="preserve"> exacte</w:t>
      </w:r>
      <w:r>
        <w:rPr>
          <w:b/>
          <w:bCs/>
          <w:sz w:val="24"/>
          <w:szCs w:val="24"/>
        </w:rPr>
        <w:t xml:space="preserve">s et je m’engage à n’apporter  </w:t>
      </w:r>
      <w:r w:rsidRPr="00CF3A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aucune modification ultérieure à cette répartition</w:t>
      </w:r>
      <w:r w:rsidRPr="00CF3AD7">
        <w:rPr>
          <w:b/>
          <w:bCs/>
          <w:sz w:val="24"/>
          <w:szCs w:val="24"/>
        </w:rPr>
        <w:t xml:space="preserve"> et j</w:t>
      </w:r>
      <w:r>
        <w:rPr>
          <w:b/>
          <w:bCs/>
          <w:sz w:val="24"/>
          <w:szCs w:val="24"/>
        </w:rPr>
        <w:t>’assume</w:t>
      </w:r>
      <w:r w:rsidRPr="00CF3AD7">
        <w:rPr>
          <w:b/>
          <w:bCs/>
          <w:sz w:val="24"/>
          <w:szCs w:val="24"/>
        </w:rPr>
        <w:t xml:space="preserve"> toute </w:t>
      </w:r>
      <w:r>
        <w:rPr>
          <w:b/>
          <w:bCs/>
          <w:sz w:val="24"/>
          <w:szCs w:val="24"/>
        </w:rPr>
        <w:t>l</w:t>
      </w:r>
      <w:r w:rsidRPr="00CF3AD7">
        <w:rPr>
          <w:b/>
          <w:bCs/>
          <w:sz w:val="24"/>
          <w:szCs w:val="24"/>
        </w:rPr>
        <w:t>a responsabilité en cas de fausse déclaration.</w:t>
      </w:r>
      <w:r>
        <w:rPr>
          <w:b/>
          <w:bCs/>
          <w:sz w:val="24"/>
          <w:szCs w:val="24"/>
        </w:rPr>
        <w:t xml:space="preserve"> </w:t>
      </w:r>
    </w:p>
    <w:p w14:paraId="03441114" w14:textId="77777777" w:rsidR="00B53AB6" w:rsidRDefault="00B53AB6" w:rsidP="00B53AB6">
      <w:pPr>
        <w:rPr>
          <w:b/>
          <w:bCs/>
          <w:sz w:val="24"/>
          <w:szCs w:val="24"/>
        </w:rPr>
      </w:pPr>
    </w:p>
    <w:p w14:paraId="44E84675" w14:textId="344EEEDF" w:rsidR="00B53AB6" w:rsidRDefault="00B53AB6" w:rsidP="00B53AB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(indiquer nom et prénom et qualité du signataire)</w:t>
      </w:r>
    </w:p>
    <w:p w14:paraId="532EAC04" w14:textId="77777777" w:rsidR="002D2E85" w:rsidRPr="00435D64" w:rsidRDefault="002D2E85" w:rsidP="00B53AB6">
      <w:pPr>
        <w:jc w:val="center"/>
      </w:pPr>
    </w:p>
    <w:p w14:paraId="2ED9BA72" w14:textId="68599ADA" w:rsidR="00CC2EBA" w:rsidRDefault="00CC2EBA" w:rsidP="00152CF1">
      <w:pPr>
        <w:pStyle w:val="Paragraphedeliste"/>
        <w:spacing w:after="0"/>
        <w:contextualSpacing w:val="0"/>
        <w:jc w:val="both"/>
        <w:rPr>
          <w:sz w:val="20"/>
          <w:szCs w:val="20"/>
        </w:rPr>
      </w:pPr>
    </w:p>
    <w:p w14:paraId="50969A1A" w14:textId="77777777" w:rsidR="00EC781B" w:rsidRDefault="00EC781B" w:rsidP="00152CF1">
      <w:pPr>
        <w:pStyle w:val="Paragraphedeliste"/>
        <w:spacing w:after="0"/>
        <w:contextualSpacing w:val="0"/>
        <w:jc w:val="both"/>
        <w:rPr>
          <w:sz w:val="20"/>
          <w:szCs w:val="20"/>
        </w:rPr>
      </w:pPr>
    </w:p>
    <w:p w14:paraId="13D79A14" w14:textId="2F756126" w:rsidR="00FA7E84" w:rsidRPr="0018380B" w:rsidRDefault="00EC781B" w:rsidP="002D2E85">
      <w:pPr>
        <w:pStyle w:val="Paragraphedeliste"/>
        <w:shd w:val="clear" w:color="auto" w:fill="DEEAF6" w:themeFill="accent5" w:themeFillTint="33"/>
        <w:ind w:left="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4</w:t>
      </w:r>
      <w:r w:rsidR="006C2ECC">
        <w:rPr>
          <w:rFonts w:ascii="Cambria" w:hAnsi="Cambria"/>
          <w:b/>
          <w:bCs/>
          <w:sz w:val="24"/>
          <w:szCs w:val="24"/>
        </w:rPr>
        <w:t>-BRANCHE</w:t>
      </w:r>
      <w:r w:rsidR="00FA7E84" w:rsidRPr="0018380B">
        <w:rPr>
          <w:rFonts w:ascii="Cambria" w:hAnsi="Cambria"/>
          <w:b/>
          <w:bCs/>
          <w:sz w:val="24"/>
          <w:szCs w:val="24"/>
        </w:rPr>
        <w:t>S D’ACTIVITE</w:t>
      </w:r>
      <w:r>
        <w:rPr>
          <w:rFonts w:ascii="Cambria" w:hAnsi="Cambria"/>
          <w:b/>
          <w:bCs/>
          <w:sz w:val="24"/>
          <w:szCs w:val="24"/>
        </w:rPr>
        <w:t xml:space="preserve"> DEMANDEE PAR</w:t>
      </w:r>
      <w:r w:rsidR="00FA7E84" w:rsidRPr="0018380B">
        <w:rPr>
          <w:rFonts w:ascii="Cambria" w:hAnsi="Cambria"/>
          <w:b/>
          <w:bCs/>
          <w:sz w:val="24"/>
          <w:szCs w:val="24"/>
        </w:rPr>
        <w:t xml:space="preserve"> L’ENTREPRISE</w:t>
      </w:r>
      <w:r w:rsidR="00BB1FD8">
        <w:rPr>
          <w:rFonts w:ascii="Cambria" w:hAnsi="Cambria"/>
          <w:sz w:val="24"/>
          <w:szCs w:val="24"/>
        </w:rPr>
        <w:t> </w:t>
      </w:r>
    </w:p>
    <w:p w14:paraId="513E9D06" w14:textId="76D3D71D" w:rsidR="00D91733" w:rsidRPr="00B76F6C" w:rsidRDefault="006C2ECC" w:rsidP="00B76F6C">
      <w:pPr>
        <w:tabs>
          <w:tab w:val="left" w:pos="709"/>
        </w:tabs>
        <w:spacing w:after="0" w:line="264" w:lineRule="auto"/>
        <w:ind w:right="2"/>
        <w:jc w:val="both"/>
        <w:rPr>
          <w:rFonts w:ascii="Tahoma" w:hAnsi="Tahoma" w:cs="Tahoma"/>
          <w:sz w:val="20"/>
          <w:szCs w:val="20"/>
        </w:rPr>
      </w:pPr>
      <w:r w:rsidRPr="00B76F6C">
        <w:rPr>
          <w:rFonts w:ascii="Tahoma" w:hAnsi="Tahoma" w:cs="Tahoma"/>
          <w:sz w:val="20"/>
          <w:szCs w:val="20"/>
        </w:rPr>
        <w:t>Branche</w:t>
      </w:r>
      <w:r w:rsidR="00EC781B" w:rsidRPr="00B76F6C">
        <w:rPr>
          <w:rFonts w:ascii="Tahoma" w:hAnsi="Tahoma" w:cs="Tahoma"/>
          <w:sz w:val="20"/>
          <w:szCs w:val="20"/>
        </w:rPr>
        <w:t xml:space="preserve">s, </w:t>
      </w:r>
      <w:r w:rsidR="00EC781B" w:rsidRPr="00B76F6C">
        <w:rPr>
          <w:rFonts w:ascii="Cambria" w:hAnsi="Cambria"/>
          <w:sz w:val="20"/>
          <w:szCs w:val="20"/>
        </w:rPr>
        <w:t>qualifications et classes demandées par l’entreprise par ordre de priorité</w:t>
      </w:r>
      <w:r w:rsidRPr="00B76F6C">
        <w:rPr>
          <w:rFonts w:ascii="Tahoma" w:hAnsi="Tahoma" w:cs="Tahoma"/>
          <w:sz w:val="20"/>
          <w:szCs w:val="20"/>
        </w:rPr>
        <w:t xml:space="preserve"> :</w:t>
      </w:r>
    </w:p>
    <w:p w14:paraId="21119151" w14:textId="343A9F3B" w:rsidR="00D91733" w:rsidRPr="00B76F6C" w:rsidRDefault="00D91733" w:rsidP="00B76F6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88" w:lineRule="auto"/>
        <w:ind w:left="1134" w:hanging="357"/>
        <w:rPr>
          <w:rFonts w:ascii="Cambria" w:hAnsi="Cambria" w:cs="Verdana"/>
          <w:sz w:val="20"/>
          <w:szCs w:val="20"/>
        </w:rPr>
      </w:pPr>
      <w:r w:rsidRPr="00B76F6C">
        <w:rPr>
          <w:rFonts w:ascii="Cambria" w:hAnsi="Cambria" w:cs="Verdana"/>
          <w:sz w:val="20"/>
          <w:szCs w:val="20"/>
        </w:rPr>
        <w:t xml:space="preserve">1° </w:t>
      </w:r>
      <w:r w:rsidR="006C2ECC" w:rsidRPr="00B76F6C">
        <w:rPr>
          <w:rFonts w:ascii="Cambria" w:hAnsi="Cambria" w:cs="Verdana"/>
          <w:sz w:val="20"/>
          <w:szCs w:val="20"/>
        </w:rPr>
        <w:t>Branche</w:t>
      </w:r>
      <w:r w:rsidRPr="00B76F6C">
        <w:rPr>
          <w:rFonts w:ascii="Cambria" w:hAnsi="Cambria" w:cs="Verdana"/>
          <w:sz w:val="20"/>
          <w:szCs w:val="20"/>
        </w:rPr>
        <w:t> : ………………………</w:t>
      </w:r>
      <w:r w:rsidR="006C2ECC" w:rsidRPr="00B76F6C">
        <w:rPr>
          <w:rFonts w:ascii="Cambria" w:hAnsi="Cambria" w:cs="Verdana"/>
          <w:sz w:val="20"/>
          <w:szCs w:val="20"/>
        </w:rPr>
        <w:t xml:space="preserve"> </w:t>
      </w:r>
      <w:r w:rsidRPr="00B76F6C">
        <w:rPr>
          <w:rFonts w:ascii="Cambria" w:hAnsi="Cambria" w:cs="Verdana"/>
          <w:sz w:val="20"/>
          <w:szCs w:val="20"/>
        </w:rPr>
        <w:t xml:space="preserve">2° </w:t>
      </w:r>
      <w:r w:rsidR="006C2ECC" w:rsidRPr="00B76F6C">
        <w:rPr>
          <w:rFonts w:ascii="Cambria" w:hAnsi="Cambria" w:cs="Verdana"/>
          <w:sz w:val="20"/>
          <w:szCs w:val="20"/>
        </w:rPr>
        <w:t>Branche</w:t>
      </w:r>
      <w:r w:rsidRPr="00B76F6C">
        <w:rPr>
          <w:rFonts w:ascii="Cambria" w:hAnsi="Cambria" w:cs="Verdana"/>
          <w:sz w:val="20"/>
          <w:szCs w:val="20"/>
        </w:rPr>
        <w:t> : …………………………</w:t>
      </w:r>
      <w:r w:rsidR="006C2ECC" w:rsidRPr="00B76F6C">
        <w:rPr>
          <w:rFonts w:ascii="Cambria" w:hAnsi="Cambria" w:cs="Verdana"/>
          <w:sz w:val="20"/>
          <w:szCs w:val="20"/>
        </w:rPr>
        <w:t>3° Branche : …………………………4° Branche : …………………………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395"/>
        <w:gridCol w:w="1134"/>
        <w:gridCol w:w="3685"/>
      </w:tblGrid>
      <w:tr w:rsidR="00463D74" w:rsidRPr="0018380B" w14:paraId="4E001F3A" w14:textId="77777777" w:rsidTr="00B76F6C">
        <w:trPr>
          <w:trHeight w:val="340"/>
        </w:trPr>
        <w:tc>
          <w:tcPr>
            <w:tcW w:w="5098" w:type="dxa"/>
            <w:vMerge w:val="restart"/>
            <w:shd w:val="clear" w:color="auto" w:fill="F2F2F2" w:themeFill="background1" w:themeFillShade="F2"/>
            <w:vAlign w:val="center"/>
          </w:tcPr>
          <w:p w14:paraId="44CA98CF" w14:textId="61F75075" w:rsidR="00463D74" w:rsidRPr="0018380B" w:rsidRDefault="00463D74" w:rsidP="0018380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Branche</w:t>
            </w:r>
          </w:p>
        </w:tc>
        <w:tc>
          <w:tcPr>
            <w:tcW w:w="9214" w:type="dxa"/>
            <w:gridSpan w:val="3"/>
            <w:shd w:val="clear" w:color="auto" w:fill="F2F2F2" w:themeFill="background1" w:themeFillShade="F2"/>
          </w:tcPr>
          <w:p w14:paraId="7125B0E4" w14:textId="572B72C2" w:rsidR="00463D74" w:rsidRPr="0018380B" w:rsidRDefault="00463D74" w:rsidP="0018380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8380B">
              <w:rPr>
                <w:rFonts w:ascii="Cambria" w:hAnsi="Cambria"/>
                <w:b/>
                <w:bCs/>
                <w:sz w:val="20"/>
                <w:szCs w:val="20"/>
              </w:rPr>
              <w:t xml:space="preserve">Qualifications </w:t>
            </w:r>
            <w:r w:rsidR="00EC781B">
              <w:rPr>
                <w:rFonts w:ascii="Cambria" w:hAnsi="Cambria"/>
                <w:b/>
                <w:bCs/>
                <w:sz w:val="20"/>
                <w:szCs w:val="20"/>
              </w:rPr>
              <w:t xml:space="preserve">et classes </w:t>
            </w:r>
            <w:r w:rsidRPr="0018380B">
              <w:rPr>
                <w:rFonts w:ascii="Cambria" w:hAnsi="Cambria"/>
                <w:b/>
                <w:bCs/>
                <w:sz w:val="20"/>
                <w:szCs w:val="20"/>
              </w:rPr>
              <w:t>demandées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par branche </w:t>
            </w:r>
          </w:p>
        </w:tc>
      </w:tr>
      <w:tr w:rsidR="00463D74" w:rsidRPr="0018380B" w14:paraId="0F2765C4" w14:textId="77777777" w:rsidTr="00B76F6C">
        <w:trPr>
          <w:trHeight w:val="340"/>
        </w:trPr>
        <w:tc>
          <w:tcPr>
            <w:tcW w:w="5098" w:type="dxa"/>
            <w:vMerge/>
            <w:shd w:val="clear" w:color="auto" w:fill="F2F2F2" w:themeFill="background1" w:themeFillShade="F2"/>
            <w:vAlign w:val="center"/>
          </w:tcPr>
          <w:p w14:paraId="75BACC68" w14:textId="77777777" w:rsidR="00463D74" w:rsidRPr="0018380B" w:rsidRDefault="00463D74" w:rsidP="0018380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067D1811" w14:textId="376E6ABA" w:rsidR="00463D74" w:rsidRPr="0018380B" w:rsidRDefault="00463D74" w:rsidP="0018380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8380B">
              <w:rPr>
                <w:rFonts w:ascii="Cambria" w:hAnsi="Cambria"/>
                <w:b/>
                <w:bCs/>
                <w:sz w:val="18"/>
                <w:szCs w:val="18"/>
              </w:rPr>
              <w:t>Définitives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6818F0B" w14:textId="6FFFB598" w:rsidR="00463D74" w:rsidRPr="0018380B" w:rsidRDefault="00EC781B" w:rsidP="0018380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0810FF86" w14:textId="392B2043" w:rsidR="00463D74" w:rsidRPr="0018380B" w:rsidRDefault="00463D74" w:rsidP="0018380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18380B">
              <w:rPr>
                <w:rFonts w:ascii="Cambria" w:hAnsi="Cambria"/>
                <w:b/>
                <w:bCs/>
                <w:sz w:val="18"/>
                <w:szCs w:val="18"/>
              </w:rPr>
              <w:t>Provisoires</w:t>
            </w:r>
          </w:p>
        </w:tc>
      </w:tr>
      <w:tr w:rsidR="00463D74" w:rsidRPr="0018380B" w14:paraId="3F6C8A0B" w14:textId="77777777" w:rsidTr="00B76F6C">
        <w:trPr>
          <w:trHeight w:val="15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7577B883" w14:textId="289BC379" w:rsidR="00463D74" w:rsidRPr="00767B2B" w:rsidRDefault="00463D74" w:rsidP="0018380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1EFB443C" w14:textId="09F8F380" w:rsidR="00463D74" w:rsidRPr="0018380B" w:rsidRDefault="00463D74" w:rsidP="0018380B">
            <w:pPr>
              <w:spacing w:after="0" w:line="240" w:lineRule="auto"/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14:paraId="4A4F4523" w14:textId="77777777" w:rsidR="00463D74" w:rsidRPr="0018380B" w:rsidRDefault="00463D74" w:rsidP="0018380B">
            <w:pPr>
              <w:spacing w:after="0" w:line="240" w:lineRule="auto"/>
              <w:jc w:val="center"/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28758498" w14:textId="735977A1" w:rsidR="00463D74" w:rsidRPr="0018380B" w:rsidRDefault="00463D74" w:rsidP="0018380B">
            <w:pPr>
              <w:spacing w:after="0" w:line="240" w:lineRule="auto"/>
              <w:jc w:val="center"/>
            </w:pPr>
          </w:p>
        </w:tc>
      </w:tr>
      <w:tr w:rsidR="00463D74" w:rsidRPr="0018380B" w14:paraId="1B990DF3" w14:textId="77777777" w:rsidTr="00B76F6C">
        <w:trPr>
          <w:trHeight w:val="145"/>
        </w:trPr>
        <w:tc>
          <w:tcPr>
            <w:tcW w:w="5098" w:type="dxa"/>
            <w:shd w:val="clear" w:color="auto" w:fill="FFFFFF" w:themeFill="background1"/>
            <w:vAlign w:val="center"/>
          </w:tcPr>
          <w:p w14:paraId="41F8A522" w14:textId="77777777" w:rsidR="00463D74" w:rsidRPr="00767B2B" w:rsidRDefault="00463D74" w:rsidP="0018380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3CB0D9E5" w14:textId="77777777" w:rsidR="00463D74" w:rsidRPr="0018380B" w:rsidRDefault="00463D74" w:rsidP="00E537A5">
            <w:pPr>
              <w:spacing w:after="0" w:line="240" w:lineRule="auto"/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14:paraId="7A1F767F" w14:textId="77777777" w:rsidR="00463D74" w:rsidRPr="0018380B" w:rsidRDefault="00463D74" w:rsidP="00E537A5">
            <w:pPr>
              <w:spacing w:after="0" w:line="240" w:lineRule="auto"/>
              <w:jc w:val="center"/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7A40D24" w14:textId="5E1C2E0C" w:rsidR="00463D74" w:rsidRPr="0018380B" w:rsidRDefault="00463D74" w:rsidP="00E537A5">
            <w:pPr>
              <w:spacing w:after="0" w:line="240" w:lineRule="auto"/>
              <w:jc w:val="center"/>
            </w:pPr>
          </w:p>
        </w:tc>
      </w:tr>
      <w:tr w:rsidR="00463D74" w:rsidRPr="0018380B" w14:paraId="7ACFDFC7" w14:textId="77777777" w:rsidTr="00B76F6C">
        <w:trPr>
          <w:trHeight w:val="148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9B8DE05" w14:textId="77777777" w:rsidR="00463D74" w:rsidRPr="00767B2B" w:rsidRDefault="00463D74" w:rsidP="003816A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121DDB9C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14:paraId="5B1DC79D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1E7EA014" w14:textId="2411D4CF" w:rsidR="00463D74" w:rsidRPr="0018380B" w:rsidRDefault="00463D74" w:rsidP="003816AF">
            <w:pPr>
              <w:spacing w:after="0" w:line="240" w:lineRule="auto"/>
              <w:jc w:val="center"/>
            </w:pPr>
          </w:p>
        </w:tc>
      </w:tr>
      <w:tr w:rsidR="00463D74" w:rsidRPr="0018380B" w14:paraId="5D0D1EF1" w14:textId="77777777" w:rsidTr="00B76F6C">
        <w:trPr>
          <w:trHeight w:val="153"/>
        </w:trPr>
        <w:tc>
          <w:tcPr>
            <w:tcW w:w="5098" w:type="dxa"/>
            <w:shd w:val="clear" w:color="auto" w:fill="FFFFFF" w:themeFill="background1"/>
            <w:vAlign w:val="center"/>
          </w:tcPr>
          <w:p w14:paraId="13C8BE32" w14:textId="77777777" w:rsidR="00463D74" w:rsidRPr="00767B2B" w:rsidRDefault="00463D74" w:rsidP="003816A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122C778D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14:paraId="5EB4CDBE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4EF30B80" w14:textId="207FB7A4" w:rsidR="00463D74" w:rsidRPr="0018380B" w:rsidRDefault="00463D74" w:rsidP="003816AF">
            <w:pPr>
              <w:spacing w:after="0" w:line="240" w:lineRule="auto"/>
              <w:jc w:val="center"/>
            </w:pPr>
          </w:p>
        </w:tc>
      </w:tr>
      <w:tr w:rsidR="00463D74" w:rsidRPr="0018380B" w14:paraId="01FB8C89" w14:textId="77777777" w:rsidTr="00B76F6C">
        <w:trPr>
          <w:trHeight w:val="298"/>
        </w:trPr>
        <w:tc>
          <w:tcPr>
            <w:tcW w:w="5098" w:type="dxa"/>
            <w:shd w:val="clear" w:color="auto" w:fill="FFFFFF" w:themeFill="background1"/>
            <w:vAlign w:val="center"/>
          </w:tcPr>
          <w:p w14:paraId="5B68DD8A" w14:textId="77777777" w:rsidR="00463D74" w:rsidRPr="00767B2B" w:rsidRDefault="00463D74" w:rsidP="003816A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6ECAE065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14:paraId="665FC6CF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780F6751" w14:textId="5945D095" w:rsidR="00463D74" w:rsidRPr="0018380B" w:rsidRDefault="00463D74" w:rsidP="003816AF">
            <w:pPr>
              <w:spacing w:after="0" w:line="240" w:lineRule="auto"/>
              <w:jc w:val="center"/>
            </w:pPr>
          </w:p>
        </w:tc>
      </w:tr>
      <w:tr w:rsidR="00463D74" w:rsidRPr="0018380B" w14:paraId="52A5EA78" w14:textId="77777777" w:rsidTr="00B76F6C">
        <w:trPr>
          <w:trHeight w:val="289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4B0BDC" w14:textId="77777777" w:rsidR="00463D74" w:rsidRPr="00767B2B" w:rsidRDefault="00463D74" w:rsidP="003816A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9132F2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BD9BB1" w14:textId="77777777" w:rsidR="00463D74" w:rsidRPr="0018380B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5C6BF1" w14:textId="035AD582" w:rsidR="00463D74" w:rsidRPr="0018380B" w:rsidRDefault="00463D74" w:rsidP="003816AF">
            <w:pPr>
              <w:spacing w:after="0" w:line="240" w:lineRule="auto"/>
              <w:jc w:val="center"/>
            </w:pPr>
          </w:p>
        </w:tc>
      </w:tr>
      <w:tr w:rsidR="00463D74" w:rsidRPr="0018380B" w14:paraId="464F380E" w14:textId="77777777" w:rsidTr="00B76F6C">
        <w:trPr>
          <w:trHeight w:val="264"/>
        </w:trPr>
        <w:tc>
          <w:tcPr>
            <w:tcW w:w="5098" w:type="dxa"/>
            <w:shd w:val="clear" w:color="auto" w:fill="FFFFFF" w:themeFill="background1"/>
            <w:vAlign w:val="center"/>
          </w:tcPr>
          <w:p w14:paraId="4220E96A" w14:textId="77777777" w:rsidR="00463D74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3049A450" w14:textId="77777777" w:rsidR="00463D74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1134" w:type="dxa"/>
            <w:shd w:val="clear" w:color="auto" w:fill="FFFFFF" w:themeFill="background1"/>
          </w:tcPr>
          <w:p w14:paraId="431073B5" w14:textId="77777777" w:rsidR="00463D74" w:rsidRDefault="00463D74" w:rsidP="003816AF">
            <w:pPr>
              <w:spacing w:after="0" w:line="240" w:lineRule="auto"/>
              <w:jc w:val="center"/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14316728" w14:textId="5B0AA95E" w:rsidR="00463D74" w:rsidRDefault="00463D74" w:rsidP="003816AF">
            <w:pPr>
              <w:spacing w:after="0" w:line="240" w:lineRule="auto"/>
              <w:jc w:val="center"/>
            </w:pPr>
          </w:p>
        </w:tc>
      </w:tr>
    </w:tbl>
    <w:p w14:paraId="05A67F8B" w14:textId="77777777" w:rsidR="00193C5C" w:rsidRDefault="00193C5C" w:rsidP="006F7FB1">
      <w:pPr>
        <w:pStyle w:val="Paragraphedeliste"/>
        <w:ind w:left="0"/>
        <w:jc w:val="both"/>
        <w:rPr>
          <w:b/>
          <w:bCs/>
          <w:color w:val="000000"/>
          <w:sz w:val="20"/>
          <w:szCs w:val="20"/>
        </w:rPr>
      </w:pPr>
    </w:p>
    <w:p w14:paraId="19DB77E0" w14:textId="72887611" w:rsidR="00FA7E84" w:rsidRDefault="00FA7E84" w:rsidP="00B76F6C">
      <w:pPr>
        <w:pStyle w:val="Paragraphedeliste"/>
        <w:numPr>
          <w:ilvl w:val="0"/>
          <w:numId w:val="21"/>
        </w:numPr>
        <w:shd w:val="clear" w:color="auto" w:fill="DEEAF6" w:themeFill="accent5" w:themeFillTint="33"/>
        <w:spacing w:before="240"/>
        <w:ind w:left="0" w:firstLine="0"/>
        <w:rPr>
          <w:rFonts w:ascii="Cambria" w:hAnsi="Cambria"/>
          <w:b/>
          <w:bCs/>
          <w:sz w:val="24"/>
          <w:szCs w:val="24"/>
        </w:rPr>
      </w:pPr>
      <w:r w:rsidRPr="0018380B">
        <w:rPr>
          <w:rFonts w:ascii="Cambria" w:hAnsi="Cambria"/>
          <w:b/>
          <w:bCs/>
          <w:sz w:val="24"/>
          <w:szCs w:val="24"/>
        </w:rPr>
        <w:t xml:space="preserve">ENCADREMENT DE L’ENTREPRISE </w:t>
      </w:r>
      <w:r w:rsidRPr="0018380B">
        <w:rPr>
          <w:rFonts w:ascii="Cambria" w:hAnsi="Cambria"/>
          <w:sz w:val="24"/>
          <w:szCs w:val="24"/>
        </w:rPr>
        <w:t>(</w:t>
      </w:r>
      <w:r w:rsidR="00437114">
        <w:rPr>
          <w:rFonts w:ascii="Cambria" w:hAnsi="Cambria"/>
          <w:sz w:val="24"/>
          <w:szCs w:val="24"/>
        </w:rPr>
        <w:t>Lié aux qualifications et classes demandées</w:t>
      </w:r>
      <w:r w:rsidRPr="0018380B">
        <w:rPr>
          <w:rFonts w:ascii="Cambria" w:hAnsi="Cambria"/>
          <w:sz w:val="24"/>
          <w:szCs w:val="24"/>
        </w:rPr>
        <w:t>)</w:t>
      </w:r>
      <w:r w:rsidR="00437114">
        <w:rPr>
          <w:rFonts w:ascii="Cambria" w:hAnsi="Cambria"/>
          <w:b/>
          <w:bCs/>
          <w:sz w:val="24"/>
          <w:szCs w:val="24"/>
        </w:rPr>
        <w:t xml:space="preserve"> </w:t>
      </w:r>
      <w:r w:rsidR="000400A4">
        <w:rPr>
          <w:rFonts w:ascii="Cambria" w:hAnsi="Cambria"/>
          <w:b/>
          <w:bCs/>
          <w:sz w:val="24"/>
          <w:szCs w:val="24"/>
        </w:rPr>
        <w:t xml:space="preserve">                                             </w:t>
      </w:r>
    </w:p>
    <w:tbl>
      <w:tblPr>
        <w:tblW w:w="14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869"/>
        <w:gridCol w:w="2268"/>
        <w:gridCol w:w="2268"/>
        <w:gridCol w:w="1985"/>
        <w:gridCol w:w="1559"/>
        <w:gridCol w:w="1843"/>
      </w:tblGrid>
      <w:tr w:rsidR="00437114" w:rsidRPr="0018380B" w14:paraId="6CD8FF7A" w14:textId="00506468" w:rsidTr="00437114">
        <w:trPr>
          <w:trHeight w:val="563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A1B9F5" w14:textId="290C6385" w:rsidR="00437114" w:rsidRPr="0018380B" w:rsidRDefault="0043711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</w:p>
        </w:tc>
        <w:tc>
          <w:tcPr>
            <w:tcW w:w="271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D19DD9" w14:textId="0EE65572" w:rsidR="00437114" w:rsidRPr="0018380B" w:rsidRDefault="0043711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Qualification</w:t>
            </w:r>
            <w:r>
              <w:rPr>
                <w:b/>
                <w:bCs/>
                <w:sz w:val="20"/>
                <w:szCs w:val="20"/>
              </w:rPr>
              <w:t xml:space="preserve"> et classe</w:t>
            </w:r>
            <w:r w:rsidRPr="0018380B">
              <w:rPr>
                <w:b/>
                <w:bCs/>
                <w:sz w:val="20"/>
                <w:szCs w:val="20"/>
              </w:rPr>
              <w:t xml:space="preserve"> demandée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0E5CBA" w14:textId="5FA64564" w:rsidR="00437114" w:rsidRPr="0018380B" w:rsidRDefault="00437114" w:rsidP="009569F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 xml:space="preserve">Encadrement exigé </w:t>
            </w:r>
            <w:r>
              <w:rPr>
                <w:b/>
                <w:bCs/>
                <w:sz w:val="20"/>
                <w:szCs w:val="20"/>
              </w:rPr>
              <w:t>(*)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082BA1" w14:textId="77777777" w:rsidR="00437114" w:rsidRPr="0018380B" w:rsidRDefault="0043711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Nom et prénom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7E9416" w14:textId="77777777" w:rsidR="00437114" w:rsidRPr="0018380B" w:rsidRDefault="0043711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Diplôme (spécialité)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289877" w14:textId="36202F69" w:rsidR="00437114" w:rsidRPr="0018380B" w:rsidRDefault="0043711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CNSS</w:t>
            </w:r>
          </w:p>
        </w:tc>
      </w:tr>
      <w:tr w:rsidR="00437114" w:rsidRPr="0018380B" w14:paraId="0547AF3B" w14:textId="5B6DC6ED" w:rsidTr="00D8755F">
        <w:trPr>
          <w:trHeight w:val="217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5BCDEC0C" w14:textId="20D3848D" w:rsidR="00437114" w:rsidRPr="0018380B" w:rsidRDefault="0043711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05E5649A" w14:textId="467B8B04" w:rsidR="00437114" w:rsidRPr="009569FE" w:rsidRDefault="00437114" w:rsidP="009569F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569FE">
              <w:rPr>
                <w:b/>
                <w:bCs/>
                <w:sz w:val="20"/>
                <w:szCs w:val="20"/>
              </w:rPr>
              <w:t>Qualification</w:t>
            </w:r>
          </w:p>
        </w:tc>
        <w:tc>
          <w:tcPr>
            <w:tcW w:w="869" w:type="dxa"/>
            <w:tcBorders>
              <w:top w:val="single" w:sz="12" w:space="0" w:color="auto"/>
            </w:tcBorders>
          </w:tcPr>
          <w:p w14:paraId="6935D89F" w14:textId="11DAC5D5" w:rsidR="00437114" w:rsidRPr="009569FE" w:rsidRDefault="00437114" w:rsidP="009569FE">
            <w:pPr>
              <w:spacing w:after="0" w:line="240" w:lineRule="auto"/>
              <w:ind w:left="34" w:right="-108"/>
              <w:jc w:val="center"/>
              <w:rPr>
                <w:b/>
                <w:bCs/>
                <w:sz w:val="20"/>
                <w:szCs w:val="20"/>
              </w:rPr>
            </w:pPr>
            <w:r w:rsidRPr="009569FE">
              <w:rPr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</w:tcPr>
          <w:p w14:paraId="4C510C0F" w14:textId="20A15B3C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</w:tcPr>
          <w:p w14:paraId="5C488A6B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14:paraId="65F30515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16EB25" w14:textId="30BB7D71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immatriculation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D755515" w14:textId="4F46D19F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attestation relevé historique</w:t>
            </w:r>
          </w:p>
        </w:tc>
      </w:tr>
      <w:tr w:rsidR="00437114" w:rsidRPr="0018380B" w14:paraId="36338FCB" w14:textId="394DB815" w:rsidTr="00D8755F">
        <w:trPr>
          <w:trHeight w:val="255"/>
        </w:trPr>
        <w:tc>
          <w:tcPr>
            <w:tcW w:w="1809" w:type="dxa"/>
            <w:vMerge w:val="restart"/>
            <w:tcBorders>
              <w:left w:val="single" w:sz="12" w:space="0" w:color="auto"/>
            </w:tcBorders>
            <w:shd w:val="clear" w:color="auto" w:fill="auto"/>
          </w:tcPr>
          <w:p w14:paraId="2A1A142C" w14:textId="1A394C70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 …</w:t>
            </w:r>
          </w:p>
        </w:tc>
        <w:tc>
          <w:tcPr>
            <w:tcW w:w="1843" w:type="dxa"/>
            <w:shd w:val="clear" w:color="auto" w:fill="FFFFFF" w:themeFill="background1"/>
          </w:tcPr>
          <w:p w14:paraId="45849621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719AA04C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804808" w14:textId="51C44512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6581ECA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DA21AF4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EF0C7F3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59BD2F8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4323EFEA" w14:textId="75F97006" w:rsidTr="00D8755F">
        <w:trPr>
          <w:trHeight w:val="275"/>
        </w:trPr>
        <w:tc>
          <w:tcPr>
            <w:tcW w:w="1809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73202267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D4CA72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4B83DCD8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867492A" w14:textId="54047EDE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6E8A41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4BAA9B8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80DC3F8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D4B80CD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3F2AC6A3" w14:textId="54992498" w:rsidTr="00D8755F">
        <w:trPr>
          <w:trHeight w:val="262"/>
        </w:trPr>
        <w:tc>
          <w:tcPr>
            <w:tcW w:w="1809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4B7B05C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5F596C9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7A480B2B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A65CEF" w14:textId="1CBC2E4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481457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E412D71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57907BD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121DB942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2C84ED87" w14:textId="1958CAE2" w:rsidTr="00D8755F">
        <w:trPr>
          <w:trHeight w:val="246"/>
        </w:trPr>
        <w:tc>
          <w:tcPr>
            <w:tcW w:w="18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6713211F" w14:textId="57D99EFE" w:rsidR="00437114" w:rsidRPr="0018380B" w:rsidRDefault="00437114" w:rsidP="009569F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….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EA8E28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9FA5443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85C83F3" w14:textId="38E1655C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03EDEF0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6FB78FA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85CD5DA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6BF286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3FF78DB4" w14:textId="0E440840" w:rsidTr="00D8755F">
        <w:trPr>
          <w:trHeight w:val="256"/>
        </w:trPr>
        <w:tc>
          <w:tcPr>
            <w:tcW w:w="1809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02992C03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93A2C02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58932C7A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7B7160E" w14:textId="537F6003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5D5F2F3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BD62248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00EDDB02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62FD459B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545472E5" w14:textId="29643AA7" w:rsidTr="00D8755F">
        <w:trPr>
          <w:trHeight w:val="260"/>
        </w:trPr>
        <w:tc>
          <w:tcPr>
            <w:tcW w:w="1809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7041227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39265B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1F7A0E66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812FC6" w14:textId="211E38E9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8129A0B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CAC6D0A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DDFF8B1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052AEF5D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25A7DBD2" w14:textId="5B2D7C54" w:rsidTr="00D8755F">
        <w:trPr>
          <w:trHeight w:val="264"/>
        </w:trPr>
        <w:tc>
          <w:tcPr>
            <w:tcW w:w="1809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6C897CD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87480CC" w14:textId="77777777" w:rsidR="00437114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648AB2C9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87DC61C" w14:textId="28872B09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C25FC43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84B52E1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CB778F2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B078F88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5B0B446C" w14:textId="6C1A5F9F" w:rsidTr="00D8755F">
        <w:trPr>
          <w:trHeight w:val="376"/>
        </w:trPr>
        <w:tc>
          <w:tcPr>
            <w:tcW w:w="18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33A8BD2A" w14:textId="5F85C157" w:rsidR="00437114" w:rsidRPr="0018380B" w:rsidRDefault="00437114" w:rsidP="009569F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Branche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…..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B6DBEBC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3DD4A91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C3B2143" w14:textId="37F9C3E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37807FE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ED77078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A02733A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AD3437B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4E9F365C" w14:textId="25D0B51B" w:rsidTr="00D8755F">
        <w:trPr>
          <w:trHeight w:val="274"/>
        </w:trPr>
        <w:tc>
          <w:tcPr>
            <w:tcW w:w="1809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</w:tcPr>
          <w:p w14:paraId="5A4CC098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D856D7F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shd w:val="clear" w:color="auto" w:fill="FFFFFF" w:themeFill="background1"/>
          </w:tcPr>
          <w:p w14:paraId="2F137352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2C678A8" w14:textId="5B824164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30F7E80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474DA8D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1F13C32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52C0841B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37114" w:rsidRPr="0018380B" w14:paraId="6BE73ED9" w14:textId="3E98DB99" w:rsidTr="00437114">
        <w:trPr>
          <w:trHeight w:val="279"/>
        </w:trPr>
        <w:tc>
          <w:tcPr>
            <w:tcW w:w="1809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CF54C5A" w14:textId="77777777" w:rsidR="00437114" w:rsidRPr="0018380B" w:rsidRDefault="00437114" w:rsidP="0059439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14:paraId="797EE5DE" w14:textId="77777777" w:rsidR="00437114" w:rsidRPr="009F2381" w:rsidRDefault="00437114" w:rsidP="00594398">
            <w:pPr>
              <w:spacing w:after="0" w:line="240" w:lineRule="auto"/>
              <w:jc w:val="center"/>
            </w:pPr>
          </w:p>
        </w:tc>
        <w:tc>
          <w:tcPr>
            <w:tcW w:w="869" w:type="dxa"/>
            <w:tcBorders>
              <w:bottom w:val="single" w:sz="12" w:space="0" w:color="auto"/>
            </w:tcBorders>
          </w:tcPr>
          <w:p w14:paraId="48C28C6B" w14:textId="77777777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14:paraId="1445794D" w14:textId="183BCA09" w:rsidR="00437114" w:rsidRPr="0018380B" w:rsidRDefault="00437114" w:rsidP="00594398">
            <w:pPr>
              <w:spacing w:after="0" w:line="240" w:lineRule="auto"/>
              <w:ind w:left="34" w:right="-108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14:paraId="484B37FE" w14:textId="77777777" w:rsidR="00437114" w:rsidRPr="006178C4" w:rsidRDefault="00437114" w:rsidP="00594398">
            <w:pPr>
              <w:spacing w:after="0" w:line="240" w:lineRule="auto"/>
              <w:ind w:left="175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</w:tcPr>
          <w:p w14:paraId="08AFEDE2" w14:textId="77777777" w:rsidR="00437114" w:rsidRPr="0018380B" w:rsidRDefault="00437114" w:rsidP="00594398">
            <w:pPr>
              <w:spacing w:after="0" w:line="240" w:lineRule="auto"/>
              <w:ind w:left="176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45AC13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092D439E" w14:textId="77777777" w:rsidR="00437114" w:rsidRPr="0018380B" w:rsidRDefault="0043711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16304E4" w14:textId="7FA67609" w:rsidR="006915DF" w:rsidRDefault="009569FE" w:rsidP="009569FE">
      <w:pPr>
        <w:jc w:val="both"/>
        <w:rPr>
          <w:b/>
          <w:bCs/>
        </w:rPr>
      </w:pPr>
      <w:r>
        <w:rPr>
          <w:b/>
          <w:bCs/>
          <w:sz w:val="20"/>
          <w:szCs w:val="20"/>
        </w:rPr>
        <w:t>(*) voir arrêté publié sur le site internet du département https://www.agriculture.gov.ma/</w:t>
      </w:r>
    </w:p>
    <w:p w14:paraId="6EBF749E" w14:textId="77777777" w:rsidR="006915DF" w:rsidRDefault="006915DF" w:rsidP="006915DF">
      <w:pPr>
        <w:jc w:val="both"/>
        <w:rPr>
          <w:b/>
          <w:bCs/>
        </w:rPr>
      </w:pPr>
    </w:p>
    <w:p w14:paraId="695FB714" w14:textId="12699294" w:rsidR="000400A4" w:rsidRDefault="000400A4" w:rsidP="00D8755F">
      <w:pPr>
        <w:shd w:val="clear" w:color="auto" w:fill="D9E2F3" w:themeFill="accent1" w:themeFillTint="33"/>
        <w:spacing w:after="0" w:line="240" w:lineRule="auto"/>
        <w:ind w:left="-567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 xml:space="preserve">LISTE DES CADRES ET TECHNICIENS </w:t>
      </w:r>
      <w:r w:rsidR="00B76F6C">
        <w:rPr>
          <w:rFonts w:ascii="Cambria" w:hAnsi="Cambria"/>
          <w:b/>
          <w:bCs/>
          <w:sz w:val="24"/>
          <w:szCs w:val="24"/>
        </w:rPr>
        <w:t>DE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="00D8755F">
        <w:rPr>
          <w:rFonts w:ascii="Cambria" w:hAnsi="Cambria"/>
          <w:b/>
          <w:bCs/>
          <w:sz w:val="24"/>
          <w:szCs w:val="24"/>
        </w:rPr>
        <w:t xml:space="preserve">L’ENTREPRISE </w:t>
      </w:r>
    </w:p>
    <w:tbl>
      <w:tblPr>
        <w:tblW w:w="120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005"/>
        <w:gridCol w:w="3544"/>
        <w:gridCol w:w="3119"/>
      </w:tblGrid>
      <w:tr w:rsidR="000400A4" w:rsidRPr="0018380B" w14:paraId="3F572382" w14:textId="77777777" w:rsidTr="00B76F6C">
        <w:trPr>
          <w:trHeight w:val="43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FF5ED2" w14:textId="77777777" w:rsidR="000400A4" w:rsidRPr="0018380B" w:rsidRDefault="000400A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encadrement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AE56EFD" w14:textId="77777777" w:rsidR="000400A4" w:rsidRPr="0018380B" w:rsidRDefault="000400A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Nom et prénom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DFAB71" w14:textId="77777777" w:rsidR="000400A4" w:rsidRPr="0018380B" w:rsidRDefault="000400A4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380B">
              <w:rPr>
                <w:b/>
                <w:bCs/>
                <w:sz w:val="20"/>
                <w:szCs w:val="20"/>
              </w:rPr>
              <w:t>Diplôme (spécialité)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C0C520" w14:textId="15BF216A" w:rsidR="000400A4" w:rsidRPr="0018380B" w:rsidRDefault="00B76F6C" w:rsidP="0059439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N° immatriculation</w:t>
            </w:r>
            <w:r w:rsidRPr="0018380B">
              <w:rPr>
                <w:b/>
                <w:bCs/>
                <w:sz w:val="20"/>
                <w:szCs w:val="20"/>
              </w:rPr>
              <w:t xml:space="preserve"> </w:t>
            </w:r>
            <w:r w:rsidR="000400A4" w:rsidRPr="0018380B">
              <w:rPr>
                <w:b/>
                <w:bCs/>
                <w:sz w:val="20"/>
                <w:szCs w:val="20"/>
              </w:rPr>
              <w:t>CNSS</w:t>
            </w:r>
          </w:p>
        </w:tc>
      </w:tr>
      <w:tr w:rsidR="000400A4" w:rsidRPr="0018380B" w14:paraId="3BED85CA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FA05A0" w14:textId="77777777" w:rsidR="000400A4" w:rsidRPr="00812A1F" w:rsidRDefault="000400A4" w:rsidP="00594398">
            <w:pPr>
              <w:spacing w:after="0" w:line="240" w:lineRule="auto"/>
              <w:ind w:left="34"/>
              <w:rPr>
                <w:b/>
                <w:bCs/>
                <w:sz w:val="20"/>
                <w:szCs w:val="20"/>
              </w:rPr>
            </w:pPr>
            <w:r w:rsidRPr="00812A1F">
              <w:rPr>
                <w:b/>
                <w:bCs/>
                <w:sz w:val="20"/>
                <w:szCs w:val="20"/>
                <w:u w:val="single"/>
              </w:rPr>
              <w:t>DG ou Gérant</w:t>
            </w:r>
          </w:p>
        </w:tc>
        <w:tc>
          <w:tcPr>
            <w:tcW w:w="3005" w:type="dxa"/>
            <w:tcBorders>
              <w:left w:val="single" w:sz="6" w:space="0" w:color="auto"/>
              <w:right w:val="single" w:sz="6" w:space="0" w:color="auto"/>
            </w:tcBorders>
          </w:tcPr>
          <w:p w14:paraId="6EB684F8" w14:textId="77777777" w:rsidR="000400A4" w:rsidRPr="00812A1F" w:rsidRDefault="000400A4" w:rsidP="00594398">
            <w:pPr>
              <w:pStyle w:val="Paragraphedeliste"/>
              <w:spacing w:after="0" w:line="240" w:lineRule="auto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18009F" w14:textId="77777777" w:rsidR="000400A4" w:rsidRPr="00812A1F" w:rsidRDefault="000400A4" w:rsidP="00594398">
            <w:pPr>
              <w:pStyle w:val="Paragraphedeliste"/>
              <w:spacing w:after="0" w:line="240" w:lineRule="auto"/>
              <w:ind w:left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DCCE93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74A2E781" w14:textId="77777777" w:rsidTr="00B76F6C">
        <w:trPr>
          <w:trHeight w:val="386"/>
        </w:trPr>
        <w:tc>
          <w:tcPr>
            <w:tcW w:w="2410" w:type="dxa"/>
            <w:shd w:val="clear" w:color="auto" w:fill="auto"/>
            <w:vAlign w:val="center"/>
          </w:tcPr>
          <w:p w14:paraId="22326C8D" w14:textId="77777777" w:rsidR="000400A4" w:rsidRDefault="000400A4" w:rsidP="00594398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Cadres techniques</w:t>
            </w:r>
          </w:p>
          <w:p w14:paraId="037B32B8" w14:textId="77777777" w:rsidR="000400A4" w:rsidRPr="00F056F6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285579FD" w14:textId="77777777" w:rsidR="000400A4" w:rsidRPr="00F056F6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2359AC6" w14:textId="77777777" w:rsidR="000400A4" w:rsidRPr="00F056F6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D7FA328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400A4" w:rsidRPr="0018380B" w14:paraId="3B4849E0" w14:textId="77777777" w:rsidTr="00B76F6C">
        <w:trPr>
          <w:trHeight w:val="386"/>
        </w:trPr>
        <w:tc>
          <w:tcPr>
            <w:tcW w:w="2410" w:type="dxa"/>
            <w:shd w:val="clear" w:color="auto" w:fill="auto"/>
            <w:vAlign w:val="center"/>
          </w:tcPr>
          <w:p w14:paraId="289845FD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74C1B3C7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61AD453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E5057E3" w14:textId="77777777" w:rsidR="000400A4" w:rsidRPr="0018380B" w:rsidRDefault="000400A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34B21A71" w14:textId="77777777" w:rsidTr="00B76F6C">
        <w:trPr>
          <w:trHeight w:val="386"/>
        </w:trPr>
        <w:tc>
          <w:tcPr>
            <w:tcW w:w="2410" w:type="dxa"/>
            <w:shd w:val="clear" w:color="auto" w:fill="auto"/>
            <w:vAlign w:val="center"/>
          </w:tcPr>
          <w:p w14:paraId="5F46E8DF" w14:textId="77777777" w:rsidR="000400A4" w:rsidRPr="007B2BDF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3E608C54" w14:textId="77777777" w:rsidR="000400A4" w:rsidRPr="007B2BDF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8F439C6" w14:textId="77777777" w:rsidR="000400A4" w:rsidRPr="007B2BDF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C5930CD" w14:textId="77777777" w:rsidR="000400A4" w:rsidRPr="00EE2999" w:rsidRDefault="000400A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597BD84F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AD1F2B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Cadres administratifs</w:t>
            </w:r>
          </w:p>
        </w:tc>
        <w:tc>
          <w:tcPr>
            <w:tcW w:w="3005" w:type="dxa"/>
            <w:tcBorders>
              <w:left w:val="single" w:sz="6" w:space="0" w:color="auto"/>
              <w:right w:val="single" w:sz="6" w:space="0" w:color="auto"/>
            </w:tcBorders>
          </w:tcPr>
          <w:p w14:paraId="1F917E5A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A91258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319708" w14:textId="77777777" w:rsidR="000400A4" w:rsidRPr="0018380B" w:rsidRDefault="000400A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621337DD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7F2636B2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780D4F5C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1AA70A3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72AFEC90" w14:textId="77777777" w:rsidR="000400A4" w:rsidRPr="0018380B" w:rsidRDefault="000400A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17EC21BB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1652F453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0773E23B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03BAAF41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2BE1FE79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400A4" w:rsidRPr="0018380B" w14:paraId="7D16D2E7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58D6B822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  <w:r w:rsidRPr="00D26328">
              <w:rPr>
                <w:b/>
                <w:bCs/>
                <w:sz w:val="20"/>
                <w:szCs w:val="20"/>
                <w:u w:val="single"/>
              </w:rPr>
              <w:t>Techniciens techniques</w:t>
            </w:r>
          </w:p>
        </w:tc>
        <w:tc>
          <w:tcPr>
            <w:tcW w:w="3005" w:type="dxa"/>
          </w:tcPr>
          <w:p w14:paraId="4062C8D8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8BFCDCD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1470850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400A4" w:rsidRPr="0018380B" w14:paraId="3BD8D6F9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A5F30F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6" w:space="0" w:color="auto"/>
              <w:right w:val="single" w:sz="6" w:space="0" w:color="auto"/>
            </w:tcBorders>
          </w:tcPr>
          <w:p w14:paraId="4C6A6C20" w14:textId="77777777" w:rsidR="000400A4" w:rsidRPr="002B0E78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C2F433" w14:textId="77777777" w:rsidR="000400A4" w:rsidRPr="002B0E78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1F0392" w14:textId="77777777" w:rsidR="000400A4" w:rsidRPr="00EE2999" w:rsidRDefault="000400A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024F43F3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08BBED9F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2C97941A" w14:textId="77777777" w:rsidR="000400A4" w:rsidRPr="002B0E78" w:rsidRDefault="000400A4" w:rsidP="00594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E196AC8" w14:textId="77777777" w:rsidR="000400A4" w:rsidRPr="002B0E78" w:rsidRDefault="000400A4" w:rsidP="00594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4022637B" w14:textId="77777777" w:rsidR="000400A4" w:rsidRPr="0018380B" w:rsidRDefault="000400A4" w:rsidP="005943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400A4" w:rsidRPr="0018380B" w14:paraId="547693F9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35EE61B9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  <w:r w:rsidRPr="00D26328">
              <w:rPr>
                <w:b/>
                <w:bCs/>
                <w:sz w:val="20"/>
                <w:szCs w:val="20"/>
                <w:u w:val="single"/>
              </w:rPr>
              <w:t>Techniciens de gestion</w:t>
            </w:r>
          </w:p>
        </w:tc>
        <w:tc>
          <w:tcPr>
            <w:tcW w:w="3005" w:type="dxa"/>
          </w:tcPr>
          <w:p w14:paraId="1527C2A4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162BC2F" w14:textId="77777777" w:rsidR="000400A4" w:rsidRPr="0018380B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33DA302A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400A4" w:rsidRPr="0018380B" w14:paraId="16A54D80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641793B1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7789DE24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F1BFA0B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F5478A5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400A4" w:rsidRPr="0018380B" w14:paraId="74C1B04C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5E9AEF34" w14:textId="77777777" w:rsidR="000400A4" w:rsidRPr="006178C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78D79792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01DEBBA5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58D1694E" w14:textId="77777777" w:rsidR="000400A4" w:rsidRPr="00812A1F" w:rsidRDefault="000400A4" w:rsidP="00594398">
            <w:pPr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400A4" w:rsidRPr="0018380B" w14:paraId="5FC65F8B" w14:textId="77777777" w:rsidTr="00B76F6C">
        <w:trPr>
          <w:trHeight w:val="386"/>
        </w:trPr>
        <w:tc>
          <w:tcPr>
            <w:tcW w:w="241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45955815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005" w:type="dxa"/>
          </w:tcPr>
          <w:p w14:paraId="0D60FCDE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5CD17EF4" w14:textId="77777777" w:rsidR="000400A4" w:rsidRDefault="000400A4" w:rsidP="00594398">
            <w:pPr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C003A38" w14:textId="77777777" w:rsidR="000400A4" w:rsidRDefault="000400A4" w:rsidP="00594398">
            <w:pPr>
              <w:spacing w:after="0" w:line="240" w:lineRule="auto"/>
              <w:ind w:left="34"/>
              <w:jc w:val="center"/>
              <w:rPr>
                <w:sz w:val="20"/>
                <w:szCs w:val="20"/>
              </w:rPr>
            </w:pPr>
          </w:p>
        </w:tc>
      </w:tr>
    </w:tbl>
    <w:p w14:paraId="584C323C" w14:textId="77777777" w:rsidR="000400A4" w:rsidRDefault="000400A4" w:rsidP="000400A4">
      <w:pPr>
        <w:jc w:val="center"/>
        <w:rPr>
          <w:b/>
          <w:bCs/>
          <w:sz w:val="24"/>
          <w:szCs w:val="24"/>
        </w:rPr>
      </w:pPr>
    </w:p>
    <w:p w14:paraId="7E30005C" w14:textId="2E70FCB9" w:rsidR="000400A4" w:rsidRDefault="000400A4" w:rsidP="00B76F6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Je déclare sur l’honneur que les relevés historiques de la CNSS et les diplômes de l’encadrement indiqués</w:t>
      </w:r>
      <w:r w:rsidRPr="00CF3AD7">
        <w:rPr>
          <w:b/>
          <w:bCs/>
          <w:sz w:val="24"/>
          <w:szCs w:val="24"/>
        </w:rPr>
        <w:t xml:space="preserve"> </w:t>
      </w:r>
      <w:r w:rsidR="00D8755F">
        <w:rPr>
          <w:b/>
          <w:bCs/>
          <w:sz w:val="24"/>
          <w:szCs w:val="24"/>
        </w:rPr>
        <w:t xml:space="preserve">dans le tableau </w:t>
      </w:r>
      <w:r w:rsidRPr="00CF3AD7">
        <w:rPr>
          <w:b/>
          <w:bCs/>
          <w:sz w:val="24"/>
          <w:szCs w:val="24"/>
        </w:rPr>
        <w:t>ci-dessus</w:t>
      </w:r>
      <w:r>
        <w:rPr>
          <w:b/>
          <w:bCs/>
          <w:sz w:val="24"/>
          <w:szCs w:val="24"/>
        </w:rPr>
        <w:t>,</w:t>
      </w:r>
      <w:r w:rsidRPr="00CF3A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sont</w:t>
      </w:r>
      <w:r w:rsidRPr="00CF3AD7">
        <w:rPr>
          <w:b/>
          <w:bCs/>
          <w:sz w:val="24"/>
          <w:szCs w:val="24"/>
        </w:rPr>
        <w:t xml:space="preserve"> exacte</w:t>
      </w:r>
      <w:r>
        <w:rPr>
          <w:b/>
          <w:bCs/>
          <w:sz w:val="24"/>
          <w:szCs w:val="24"/>
        </w:rPr>
        <w:t>s</w:t>
      </w:r>
      <w:r w:rsidRPr="00CF3AD7">
        <w:rPr>
          <w:b/>
          <w:bCs/>
          <w:sz w:val="24"/>
          <w:szCs w:val="24"/>
        </w:rPr>
        <w:t xml:space="preserve"> et j</w:t>
      </w:r>
      <w:r>
        <w:rPr>
          <w:b/>
          <w:bCs/>
          <w:sz w:val="24"/>
          <w:szCs w:val="24"/>
        </w:rPr>
        <w:t>’assume</w:t>
      </w:r>
      <w:r w:rsidRPr="00CF3AD7">
        <w:rPr>
          <w:b/>
          <w:bCs/>
          <w:sz w:val="24"/>
          <w:szCs w:val="24"/>
        </w:rPr>
        <w:t xml:space="preserve"> toute ma responsabilité en cas de fausse déclaration. </w:t>
      </w:r>
    </w:p>
    <w:p w14:paraId="128ABE17" w14:textId="77777777" w:rsidR="000400A4" w:rsidRPr="00CF3AD7" w:rsidRDefault="000400A4" w:rsidP="000400A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(avec qualité du signataire)</w:t>
      </w:r>
    </w:p>
    <w:p w14:paraId="4B80173E" w14:textId="77777777" w:rsidR="000400A4" w:rsidRPr="002708CA" w:rsidRDefault="000400A4" w:rsidP="000400A4">
      <w:pPr>
        <w:rPr>
          <w:rFonts w:ascii="Cambria" w:hAnsi="Cambria"/>
          <w:b/>
          <w:bCs/>
          <w:sz w:val="26"/>
          <w:szCs w:val="26"/>
        </w:rPr>
        <w:sectPr w:rsidR="000400A4" w:rsidRPr="002708CA" w:rsidSect="00CF3AD7">
          <w:pgSz w:w="16838" w:h="11906" w:orient="landscape"/>
          <w:pgMar w:top="1247" w:right="1304" w:bottom="1134" w:left="1247" w:header="709" w:footer="709" w:gutter="0"/>
          <w:cols w:space="708"/>
          <w:docGrid w:linePitch="360"/>
        </w:sectPr>
      </w:pPr>
    </w:p>
    <w:p w14:paraId="295EE7BD" w14:textId="6142FD72" w:rsidR="00FA7E84" w:rsidRPr="0018380B" w:rsidRDefault="00FA7E84" w:rsidP="008F0F13">
      <w:pPr>
        <w:pStyle w:val="Paragraphedeliste"/>
        <w:numPr>
          <w:ilvl w:val="0"/>
          <w:numId w:val="21"/>
        </w:numPr>
        <w:shd w:val="clear" w:color="auto" w:fill="DEEAF6" w:themeFill="accent5" w:themeFillTint="33"/>
        <w:ind w:left="567" w:hanging="567"/>
        <w:rPr>
          <w:rFonts w:ascii="Cambria" w:hAnsi="Cambria"/>
          <w:b/>
          <w:bCs/>
          <w:sz w:val="24"/>
          <w:szCs w:val="24"/>
        </w:rPr>
      </w:pPr>
      <w:r w:rsidRPr="0018380B">
        <w:rPr>
          <w:rFonts w:ascii="Cambria" w:hAnsi="Cambria"/>
          <w:b/>
          <w:bCs/>
          <w:sz w:val="24"/>
          <w:szCs w:val="24"/>
        </w:rPr>
        <w:lastRenderedPageBreak/>
        <w:t>LISTE DU MATERIEL</w:t>
      </w:r>
      <w:r w:rsidR="005D3E8D">
        <w:rPr>
          <w:rFonts w:ascii="Cambria" w:hAnsi="Cambria"/>
          <w:b/>
          <w:bCs/>
          <w:sz w:val="24"/>
          <w:szCs w:val="24"/>
        </w:rPr>
        <w:t xml:space="preserve"> </w:t>
      </w:r>
      <w:r w:rsidR="008F0F13">
        <w:rPr>
          <w:rFonts w:ascii="Cambria" w:hAnsi="Cambria"/>
          <w:b/>
          <w:bCs/>
          <w:sz w:val="24"/>
          <w:szCs w:val="24"/>
        </w:rPr>
        <w:t>PROPRE A</w:t>
      </w:r>
      <w:r w:rsidR="00B76F6C">
        <w:rPr>
          <w:rFonts w:ascii="Cambria" w:hAnsi="Cambria"/>
          <w:b/>
          <w:bCs/>
          <w:sz w:val="24"/>
          <w:szCs w:val="24"/>
        </w:rPr>
        <w:t xml:space="preserve"> L’ENTREPRISE</w:t>
      </w:r>
    </w:p>
    <w:p w14:paraId="7AFEB76B" w14:textId="4E1B6592" w:rsidR="00FA7E84" w:rsidRDefault="00FA7E84" w:rsidP="00B76F6C">
      <w:pPr>
        <w:spacing w:after="0"/>
        <w:jc w:val="both"/>
        <w:rPr>
          <w:b/>
          <w:bCs/>
          <w:i/>
          <w:iCs/>
          <w:sz w:val="20"/>
          <w:szCs w:val="20"/>
        </w:rPr>
      </w:pPr>
      <w:r w:rsidRPr="00477521">
        <w:rPr>
          <w:b/>
          <w:bCs/>
          <w:i/>
          <w:iCs/>
          <w:sz w:val="20"/>
          <w:szCs w:val="20"/>
        </w:rPr>
        <w:t xml:space="preserve">Les entreprises sont </w:t>
      </w:r>
      <w:r w:rsidR="00B76F6C">
        <w:rPr>
          <w:b/>
          <w:bCs/>
          <w:i/>
          <w:iCs/>
          <w:sz w:val="20"/>
          <w:szCs w:val="20"/>
        </w:rPr>
        <w:t>invit</w:t>
      </w:r>
      <w:r w:rsidRPr="00477521">
        <w:rPr>
          <w:b/>
          <w:bCs/>
          <w:i/>
          <w:iCs/>
          <w:sz w:val="20"/>
          <w:szCs w:val="20"/>
        </w:rPr>
        <w:t xml:space="preserve">ées à justifier chaque unité de leur matériel par tout document ou pièce justifiant </w:t>
      </w:r>
      <w:r w:rsidR="005D3E8D">
        <w:rPr>
          <w:b/>
          <w:bCs/>
          <w:i/>
          <w:iCs/>
          <w:sz w:val="20"/>
          <w:szCs w:val="20"/>
        </w:rPr>
        <w:t>la propriété</w:t>
      </w:r>
      <w:r w:rsidRPr="00477521">
        <w:rPr>
          <w:b/>
          <w:bCs/>
          <w:i/>
          <w:iCs/>
          <w:sz w:val="20"/>
          <w:szCs w:val="20"/>
        </w:rPr>
        <w:t xml:space="preserve"> de ce matériel.</w:t>
      </w:r>
    </w:p>
    <w:p w14:paraId="68DAD343" w14:textId="77777777" w:rsidR="00B76F6C" w:rsidRDefault="00B76F6C" w:rsidP="00A87591">
      <w:pPr>
        <w:spacing w:after="0"/>
        <w:jc w:val="both"/>
        <w:rPr>
          <w:b/>
          <w:bCs/>
          <w:i/>
          <w:iCs/>
          <w:sz w:val="20"/>
          <w:szCs w:val="20"/>
        </w:rPr>
      </w:pPr>
      <w:bookmarkStart w:id="0" w:name="_GoBack"/>
      <w:bookmarkEnd w:id="0"/>
    </w:p>
    <w:tbl>
      <w:tblPr>
        <w:tblW w:w="14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268"/>
        <w:gridCol w:w="3133"/>
        <w:gridCol w:w="1268"/>
        <w:gridCol w:w="1577"/>
        <w:gridCol w:w="1709"/>
        <w:gridCol w:w="2997"/>
      </w:tblGrid>
      <w:tr w:rsidR="00C30788" w:rsidRPr="0018380B" w14:paraId="558E3A8B" w14:textId="77777777" w:rsidTr="00437114">
        <w:trPr>
          <w:trHeight w:val="489"/>
        </w:trPr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6B4FC721" w14:textId="77777777" w:rsidR="00C30788" w:rsidRPr="0018380B" w:rsidRDefault="00C30788" w:rsidP="00C3078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3268" w:type="dxa"/>
            <w:shd w:val="clear" w:color="auto" w:fill="F2F2F2" w:themeFill="background1" w:themeFillShade="F2"/>
            <w:vAlign w:val="center"/>
          </w:tcPr>
          <w:p w14:paraId="6E9723A3" w14:textId="77777777" w:rsidR="00C30788" w:rsidRPr="0018380B" w:rsidRDefault="00C30788" w:rsidP="00C30788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Désignation</w:t>
            </w:r>
          </w:p>
        </w:tc>
        <w:tc>
          <w:tcPr>
            <w:tcW w:w="3133" w:type="dxa"/>
            <w:shd w:val="clear" w:color="auto" w:fill="F2F2F2" w:themeFill="background1" w:themeFillShade="F2"/>
            <w:vAlign w:val="center"/>
          </w:tcPr>
          <w:p w14:paraId="373F1EB9" w14:textId="77777777" w:rsidR="00C30788" w:rsidRPr="0018380B" w:rsidRDefault="00C30788" w:rsidP="00C30788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Caractéristiques techniques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0B8A7873" w14:textId="77777777" w:rsidR="00C30788" w:rsidRPr="0018380B" w:rsidRDefault="00C30788" w:rsidP="00C30788">
            <w:pPr>
              <w:spacing w:after="0" w:line="240" w:lineRule="auto"/>
              <w:ind w:right="-114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Nombre</w:t>
            </w:r>
          </w:p>
        </w:tc>
        <w:tc>
          <w:tcPr>
            <w:tcW w:w="1577" w:type="dxa"/>
            <w:shd w:val="clear" w:color="auto" w:fill="F2F2F2" w:themeFill="background1" w:themeFillShade="F2"/>
            <w:vAlign w:val="center"/>
          </w:tcPr>
          <w:p w14:paraId="5A3B9411" w14:textId="77777777" w:rsidR="00C30788" w:rsidRPr="0018380B" w:rsidRDefault="00C30788" w:rsidP="00C30788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Année d’acquisition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3AAC242C" w14:textId="77777777" w:rsidR="00C30788" w:rsidRPr="0018380B" w:rsidRDefault="00C30788" w:rsidP="00C30788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Valeur d’achat</w:t>
            </w:r>
          </w:p>
        </w:tc>
        <w:tc>
          <w:tcPr>
            <w:tcW w:w="2997" w:type="dxa"/>
            <w:shd w:val="clear" w:color="auto" w:fill="F2F2F2" w:themeFill="background1" w:themeFillShade="F2"/>
            <w:vAlign w:val="center"/>
          </w:tcPr>
          <w:p w14:paraId="78F47736" w14:textId="77777777" w:rsidR="00C30788" w:rsidRPr="0018380B" w:rsidRDefault="00C30788" w:rsidP="00C30788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Justification de possession</w:t>
            </w:r>
          </w:p>
        </w:tc>
      </w:tr>
      <w:tr w:rsidR="00491CF4" w:rsidRPr="0018380B" w14:paraId="00ECE0ED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4C68BDF0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68" w:type="dxa"/>
            <w:shd w:val="clear" w:color="auto" w:fill="auto"/>
          </w:tcPr>
          <w:p w14:paraId="694B790D" w14:textId="33C7C8DD" w:rsidR="00491CF4" w:rsidRPr="00491CF4" w:rsidRDefault="00491CF4" w:rsidP="005D3E8D">
            <w:pPr>
              <w:spacing w:after="0"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0F6FD1E6" w14:textId="5551877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4FD426CA" w14:textId="6A302D94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18E1031B" w14:textId="5F19571F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0B40CF9F" w14:textId="0BD75660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5069ABB3" w14:textId="58BDFE73" w:rsidR="00491CF4" w:rsidRPr="00056CCD" w:rsidRDefault="00491CF4" w:rsidP="005D3E8D">
            <w:pPr>
              <w:spacing w:after="0" w:line="180" w:lineRule="atLeast"/>
              <w:ind w:right="-114"/>
              <w:rPr>
                <w:rFonts w:ascii="Cambria" w:hAnsi="Cambria"/>
                <w:b/>
                <w:bCs/>
              </w:rPr>
            </w:pPr>
          </w:p>
        </w:tc>
      </w:tr>
      <w:tr w:rsidR="00491CF4" w:rsidRPr="0018380B" w14:paraId="3BC2120E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1A7D90FB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68" w:type="dxa"/>
            <w:shd w:val="clear" w:color="auto" w:fill="auto"/>
          </w:tcPr>
          <w:p w14:paraId="5E2FBF74" w14:textId="43B48236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68D0BB6A" w14:textId="5ADBF78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2AB2B3D1" w14:textId="684FDCF1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24A91864" w14:textId="5E972ABF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06198867" w14:textId="27B4CFDD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1C928341" w14:textId="127182D5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7B27A5FF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1F3B7AD4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68" w:type="dxa"/>
            <w:shd w:val="clear" w:color="auto" w:fill="auto"/>
          </w:tcPr>
          <w:p w14:paraId="47E3E564" w14:textId="30311F05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0CE40705" w14:textId="4A18B052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22EE0E8E" w14:textId="7B5A165C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21B118DB" w14:textId="3BD87DAC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22135709" w14:textId="78BB1318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5AFEC710" w14:textId="7EF42EF9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66C99417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3B182B23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268" w:type="dxa"/>
            <w:shd w:val="clear" w:color="auto" w:fill="auto"/>
          </w:tcPr>
          <w:p w14:paraId="293BAF2A" w14:textId="5387DA72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71BBA2BD" w14:textId="3A5B16D6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465F2D9D" w14:textId="036AFC3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4C65AABD" w14:textId="4D7B0491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7353F22B" w14:textId="2BC8B2A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767E4FD5" w14:textId="677FC580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55B4395B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5E431DFB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268" w:type="dxa"/>
            <w:shd w:val="clear" w:color="auto" w:fill="auto"/>
          </w:tcPr>
          <w:p w14:paraId="4FE2080A" w14:textId="16781C61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2D5B4A04" w14:textId="79539495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223341E3" w14:textId="3B7B03F5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2373716A" w14:textId="0DE8EA8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1ED2C215" w14:textId="6E9965F2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166C598D" w14:textId="1DD424ED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7867278E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7E094EAB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268" w:type="dxa"/>
            <w:shd w:val="clear" w:color="auto" w:fill="auto"/>
          </w:tcPr>
          <w:p w14:paraId="461BE491" w14:textId="104243CC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371C5EA0" w14:textId="4761DC03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5666F2B2" w14:textId="60841D38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467976F2" w14:textId="43F6721A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3CD50B6A" w14:textId="375E9E94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5423B1C1" w14:textId="18E57FA5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688F2A6F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286568C0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268" w:type="dxa"/>
            <w:shd w:val="clear" w:color="auto" w:fill="auto"/>
          </w:tcPr>
          <w:p w14:paraId="55705275" w14:textId="02F2CDE3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511841FF" w14:textId="2E2956C7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2AA8B844" w14:textId="31268782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25B1E05F" w14:textId="5655B5A6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33F963EB" w14:textId="134EEFE4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017B0C2F" w14:textId="592FA161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7F6C6B3D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575BC97A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68" w:type="dxa"/>
            <w:shd w:val="clear" w:color="auto" w:fill="auto"/>
          </w:tcPr>
          <w:p w14:paraId="774D3ADD" w14:textId="1EF38D5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68D81F8D" w14:textId="6129E2ED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463F5A62" w14:textId="0AAE70C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077B4C9A" w14:textId="627A58D3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2036721C" w14:textId="71158ACA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63C45E8E" w14:textId="37D13CC8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296E6823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7D5AF473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268" w:type="dxa"/>
            <w:shd w:val="clear" w:color="auto" w:fill="auto"/>
          </w:tcPr>
          <w:p w14:paraId="2560D232" w14:textId="7C0673D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0E6C89BB" w14:textId="29ECC9CD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74EC7BEF" w14:textId="380B70A2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2F5B7816" w14:textId="70B3AD47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631AABFF" w14:textId="4144350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114544D5" w14:textId="00831EE0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6FFA0F1B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0B9DC881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268" w:type="dxa"/>
            <w:shd w:val="clear" w:color="auto" w:fill="auto"/>
          </w:tcPr>
          <w:p w14:paraId="3F21C2C6" w14:textId="1D429D5F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0D39EB77" w14:textId="6D4F7B85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020AFD4A" w14:textId="49AF835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7AA3B72D" w14:textId="47776020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75B73B7F" w14:textId="494DC47A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11727B8A" w14:textId="1E9806E8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1333EED8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672284EE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268" w:type="dxa"/>
            <w:shd w:val="clear" w:color="auto" w:fill="auto"/>
          </w:tcPr>
          <w:p w14:paraId="32527DB2" w14:textId="4BABFC93" w:rsidR="00491CF4" w:rsidRPr="00491CF4" w:rsidRDefault="00491CF4" w:rsidP="005D3E8D">
            <w:pPr>
              <w:spacing w:after="0"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21ACEA56" w14:textId="2AEFC6D7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01A6A276" w14:textId="32420CBF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70B34BB3" w14:textId="6BD700A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296C1322" w14:textId="401E7764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3226BD2B" w14:textId="1F9C0953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7BC9BFCB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4A5E8E3D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3268" w:type="dxa"/>
            <w:shd w:val="clear" w:color="auto" w:fill="auto"/>
          </w:tcPr>
          <w:p w14:paraId="288395B9" w14:textId="7DA7DFED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5B13B2B2" w14:textId="6A0FDD40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1DBB445D" w14:textId="18B4C5A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343A5444" w14:textId="688A3233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3CBF7C2F" w14:textId="09038EC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190BFBDB" w14:textId="20055E68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11FB4480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05CFDAA4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3268" w:type="dxa"/>
            <w:shd w:val="clear" w:color="auto" w:fill="auto"/>
          </w:tcPr>
          <w:p w14:paraId="12037DDA" w14:textId="0CE9C9DD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2AFFD77C" w14:textId="05F46C42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33FA67DF" w14:textId="2A11BFB6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286F95DA" w14:textId="4A57EC51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5BD49CBE" w14:textId="25F886CB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068E08FB" w14:textId="2C4674B8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305515AD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6F7FA8A1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3268" w:type="dxa"/>
            <w:shd w:val="clear" w:color="auto" w:fill="auto"/>
          </w:tcPr>
          <w:p w14:paraId="0F75294B" w14:textId="6B3C647A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1CBDDF04" w14:textId="3EDE24F3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3B215BD8" w14:textId="2FA3ED94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09CD3A93" w14:textId="311938C7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214CC95C" w14:textId="29475875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19D58B7E" w14:textId="0F9D86C1" w:rsidR="00491CF4" w:rsidRDefault="00491CF4" w:rsidP="005D3E8D">
            <w:pPr>
              <w:spacing w:line="180" w:lineRule="atLeast"/>
            </w:pPr>
          </w:p>
        </w:tc>
      </w:tr>
      <w:tr w:rsidR="00491CF4" w:rsidRPr="0018380B" w14:paraId="2410D899" w14:textId="77777777" w:rsidTr="005D3E8D">
        <w:trPr>
          <w:cantSplit/>
          <w:trHeight w:hRule="exact" w:val="284"/>
        </w:trPr>
        <w:tc>
          <w:tcPr>
            <w:tcW w:w="679" w:type="dxa"/>
            <w:shd w:val="clear" w:color="auto" w:fill="auto"/>
          </w:tcPr>
          <w:p w14:paraId="4B2D4A77" w14:textId="77777777" w:rsidR="00491CF4" w:rsidRPr="0018380B" w:rsidRDefault="00491CF4" w:rsidP="005D3E8D">
            <w:pPr>
              <w:spacing w:after="0"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3268" w:type="dxa"/>
            <w:shd w:val="clear" w:color="auto" w:fill="auto"/>
          </w:tcPr>
          <w:p w14:paraId="238E8F0C" w14:textId="137387D0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133" w:type="dxa"/>
            <w:shd w:val="clear" w:color="auto" w:fill="auto"/>
          </w:tcPr>
          <w:p w14:paraId="2F1294B4" w14:textId="248EC049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</w:tcPr>
          <w:p w14:paraId="76DF92F5" w14:textId="0ABD8B1E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577" w:type="dxa"/>
            <w:shd w:val="clear" w:color="auto" w:fill="auto"/>
          </w:tcPr>
          <w:p w14:paraId="7A15AB79" w14:textId="3C1EF584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709" w:type="dxa"/>
            <w:shd w:val="clear" w:color="auto" w:fill="auto"/>
          </w:tcPr>
          <w:p w14:paraId="2C604582" w14:textId="7D082276" w:rsidR="00491CF4" w:rsidRPr="00491CF4" w:rsidRDefault="00491CF4" w:rsidP="005D3E8D">
            <w:pPr>
              <w:spacing w:line="180" w:lineRule="atLeast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2997" w:type="dxa"/>
            <w:shd w:val="clear" w:color="auto" w:fill="auto"/>
          </w:tcPr>
          <w:p w14:paraId="04574C25" w14:textId="06E7933C" w:rsidR="00491CF4" w:rsidRDefault="00491CF4" w:rsidP="005D3E8D">
            <w:pPr>
              <w:spacing w:line="180" w:lineRule="atLeast"/>
            </w:pPr>
          </w:p>
        </w:tc>
      </w:tr>
    </w:tbl>
    <w:p w14:paraId="1B51E73E" w14:textId="1FE96B68" w:rsidR="008F0F13" w:rsidRDefault="008F0F13" w:rsidP="008F0F13">
      <w:pPr>
        <w:spacing w:before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Je déclare sur l’honneur que les informations </w:t>
      </w:r>
      <w:r>
        <w:rPr>
          <w:b/>
          <w:bCs/>
          <w:sz w:val="24"/>
          <w:szCs w:val="24"/>
        </w:rPr>
        <w:t>sur le matériel</w:t>
      </w:r>
      <w:r>
        <w:rPr>
          <w:b/>
          <w:bCs/>
          <w:sz w:val="24"/>
          <w:szCs w:val="24"/>
        </w:rPr>
        <w:t xml:space="preserve"> </w:t>
      </w:r>
      <w:r w:rsidRPr="00FF2E86">
        <w:rPr>
          <w:b/>
          <w:bCs/>
          <w:sz w:val="24"/>
          <w:szCs w:val="24"/>
        </w:rPr>
        <w:t>indiqué</w:t>
      </w:r>
      <w:r>
        <w:rPr>
          <w:b/>
          <w:bCs/>
          <w:sz w:val="24"/>
          <w:szCs w:val="24"/>
        </w:rPr>
        <w:t>e</w:t>
      </w:r>
      <w:r w:rsidRPr="00FF2E86">
        <w:rPr>
          <w:b/>
          <w:bCs/>
          <w:sz w:val="24"/>
          <w:szCs w:val="24"/>
        </w:rPr>
        <w:t>s ci-dessus</w:t>
      </w:r>
      <w:r w:rsidRPr="00CF3A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sont</w:t>
      </w:r>
      <w:r w:rsidRPr="00CF3AD7">
        <w:rPr>
          <w:b/>
          <w:bCs/>
          <w:sz w:val="24"/>
          <w:szCs w:val="24"/>
        </w:rPr>
        <w:t xml:space="preserve"> exacte</w:t>
      </w:r>
      <w:r>
        <w:rPr>
          <w:b/>
          <w:bCs/>
          <w:sz w:val="24"/>
          <w:szCs w:val="24"/>
        </w:rPr>
        <w:t xml:space="preserve">s </w:t>
      </w:r>
      <w:r w:rsidRPr="00CF3AD7">
        <w:rPr>
          <w:b/>
          <w:bCs/>
          <w:sz w:val="24"/>
          <w:szCs w:val="24"/>
        </w:rPr>
        <w:t>et j</w:t>
      </w:r>
      <w:r>
        <w:rPr>
          <w:b/>
          <w:bCs/>
          <w:sz w:val="24"/>
          <w:szCs w:val="24"/>
        </w:rPr>
        <w:t>’assume</w:t>
      </w:r>
      <w:r w:rsidRPr="00CF3AD7">
        <w:rPr>
          <w:b/>
          <w:bCs/>
          <w:sz w:val="24"/>
          <w:szCs w:val="24"/>
        </w:rPr>
        <w:t xml:space="preserve"> toute </w:t>
      </w:r>
      <w:r>
        <w:rPr>
          <w:b/>
          <w:bCs/>
          <w:sz w:val="24"/>
          <w:szCs w:val="24"/>
        </w:rPr>
        <w:t>l</w:t>
      </w:r>
      <w:r w:rsidRPr="00CF3AD7">
        <w:rPr>
          <w:b/>
          <w:bCs/>
          <w:sz w:val="24"/>
          <w:szCs w:val="24"/>
        </w:rPr>
        <w:t>a responsabilité en cas de fausse déclaration.</w:t>
      </w:r>
      <w:r>
        <w:rPr>
          <w:b/>
          <w:bCs/>
          <w:sz w:val="24"/>
          <w:szCs w:val="24"/>
        </w:rPr>
        <w:t xml:space="preserve"> </w:t>
      </w:r>
    </w:p>
    <w:p w14:paraId="3020E7F4" w14:textId="77777777" w:rsidR="008F0F13" w:rsidRDefault="008F0F13" w:rsidP="008F0F13">
      <w:pPr>
        <w:rPr>
          <w:b/>
          <w:bCs/>
          <w:sz w:val="24"/>
          <w:szCs w:val="24"/>
        </w:rPr>
      </w:pPr>
    </w:p>
    <w:p w14:paraId="796F387B" w14:textId="77777777" w:rsidR="008F0F13" w:rsidRDefault="008F0F13" w:rsidP="008F0F1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(indiquer nom et prénom et qualité du signataire)</w:t>
      </w:r>
    </w:p>
    <w:p w14:paraId="305C687A" w14:textId="77777777" w:rsidR="00D8755F" w:rsidRDefault="00D8755F" w:rsidP="00D8755F">
      <w:pPr>
        <w:pStyle w:val="Paragraphedeliste"/>
        <w:shd w:val="clear" w:color="auto" w:fill="FFFFFF" w:themeFill="background1"/>
        <w:spacing w:before="240" w:line="240" w:lineRule="auto"/>
        <w:ind w:left="567"/>
        <w:contextualSpacing w:val="0"/>
        <w:jc w:val="center"/>
        <w:rPr>
          <w:rFonts w:ascii="Cambria" w:hAnsi="Cambria"/>
          <w:b/>
          <w:bCs/>
          <w:sz w:val="24"/>
          <w:szCs w:val="24"/>
        </w:rPr>
      </w:pPr>
    </w:p>
    <w:p w14:paraId="4DC23C23" w14:textId="77777777" w:rsidR="008F0F13" w:rsidRDefault="008F0F13" w:rsidP="00D8755F">
      <w:pPr>
        <w:pStyle w:val="Paragraphedeliste"/>
        <w:shd w:val="clear" w:color="auto" w:fill="FFFFFF" w:themeFill="background1"/>
        <w:spacing w:before="240" w:line="240" w:lineRule="auto"/>
        <w:ind w:left="567"/>
        <w:contextualSpacing w:val="0"/>
        <w:jc w:val="center"/>
        <w:rPr>
          <w:rFonts w:ascii="Cambria" w:hAnsi="Cambria"/>
          <w:b/>
          <w:bCs/>
          <w:sz w:val="24"/>
          <w:szCs w:val="24"/>
        </w:rPr>
      </w:pPr>
    </w:p>
    <w:p w14:paraId="2F89DE43" w14:textId="77777777" w:rsidR="008F0F13" w:rsidRDefault="008F0F13" w:rsidP="00D8755F">
      <w:pPr>
        <w:pStyle w:val="Paragraphedeliste"/>
        <w:shd w:val="clear" w:color="auto" w:fill="FFFFFF" w:themeFill="background1"/>
        <w:spacing w:before="240" w:line="240" w:lineRule="auto"/>
        <w:ind w:left="567"/>
        <w:contextualSpacing w:val="0"/>
        <w:jc w:val="center"/>
        <w:rPr>
          <w:rFonts w:ascii="Cambria" w:hAnsi="Cambria"/>
          <w:b/>
          <w:bCs/>
          <w:sz w:val="24"/>
          <w:szCs w:val="24"/>
        </w:rPr>
      </w:pPr>
    </w:p>
    <w:p w14:paraId="19B36324" w14:textId="32B9B576" w:rsidR="00407E3C" w:rsidRPr="0018380B" w:rsidRDefault="00E8290D" w:rsidP="00D8755F">
      <w:pPr>
        <w:pStyle w:val="Paragraphedeliste"/>
        <w:numPr>
          <w:ilvl w:val="0"/>
          <w:numId w:val="21"/>
        </w:numPr>
        <w:shd w:val="clear" w:color="auto" w:fill="DEEAF6" w:themeFill="accent5" w:themeFillTint="33"/>
        <w:ind w:left="567" w:hanging="567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LISTE</w:t>
      </w:r>
      <w:r w:rsidR="00407E3C" w:rsidRPr="0018380B">
        <w:rPr>
          <w:rFonts w:ascii="Cambria" w:hAnsi="Cambria"/>
          <w:b/>
          <w:bCs/>
          <w:sz w:val="24"/>
          <w:szCs w:val="24"/>
        </w:rPr>
        <w:t xml:space="preserve"> DES </w:t>
      </w:r>
      <w:r w:rsidR="00F9162E">
        <w:rPr>
          <w:rFonts w:ascii="Cambria" w:hAnsi="Cambria"/>
          <w:b/>
          <w:bCs/>
          <w:sz w:val="24"/>
          <w:szCs w:val="24"/>
        </w:rPr>
        <w:t xml:space="preserve">PRINCIPALES </w:t>
      </w:r>
      <w:r w:rsidR="00407E3C" w:rsidRPr="0018380B">
        <w:rPr>
          <w:rFonts w:ascii="Cambria" w:hAnsi="Cambria"/>
          <w:b/>
          <w:bCs/>
          <w:sz w:val="24"/>
          <w:szCs w:val="24"/>
        </w:rPr>
        <w:t>REFERENCES TECHNIQUES DES TRAVAUX REALISES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276"/>
        <w:gridCol w:w="5257"/>
        <w:gridCol w:w="1839"/>
        <w:gridCol w:w="1841"/>
        <w:gridCol w:w="3395"/>
      </w:tblGrid>
      <w:tr w:rsidR="008E660E" w:rsidRPr="0018380B" w14:paraId="29893BBA" w14:textId="77777777" w:rsidTr="00E8290D">
        <w:trPr>
          <w:trHeight w:val="632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1EF29EF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F285EBD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Année</w:t>
            </w:r>
          </w:p>
        </w:tc>
        <w:tc>
          <w:tcPr>
            <w:tcW w:w="5257" w:type="dxa"/>
            <w:shd w:val="clear" w:color="auto" w:fill="F2F2F2" w:themeFill="background1" w:themeFillShade="F2"/>
            <w:vAlign w:val="center"/>
          </w:tcPr>
          <w:p w14:paraId="6AC732E1" w14:textId="1AA96D31" w:rsidR="008E660E" w:rsidRPr="0018380B" w:rsidRDefault="008E660E" w:rsidP="00D8755F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Désignation et lieu des</w:t>
            </w:r>
            <w:r>
              <w:rPr>
                <w:b/>
                <w:bCs/>
              </w:rPr>
              <w:t xml:space="preserve"> </w:t>
            </w:r>
            <w:r w:rsidRPr="0018380B">
              <w:rPr>
                <w:b/>
                <w:bCs/>
              </w:rPr>
              <w:t xml:space="preserve">travaux </w:t>
            </w:r>
          </w:p>
        </w:tc>
        <w:tc>
          <w:tcPr>
            <w:tcW w:w="1839" w:type="dxa"/>
            <w:shd w:val="clear" w:color="auto" w:fill="F2F2F2" w:themeFill="background1" w:themeFillShade="F2"/>
            <w:vAlign w:val="center"/>
          </w:tcPr>
          <w:p w14:paraId="76F7C0BF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Montant</w:t>
            </w:r>
          </w:p>
          <w:p w14:paraId="19AA4584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(en</w:t>
            </w:r>
            <w:r>
              <w:rPr>
                <w:b/>
                <w:bCs/>
              </w:rPr>
              <w:t xml:space="preserve"> K</w:t>
            </w:r>
            <w:r w:rsidRPr="0018380B">
              <w:rPr>
                <w:b/>
                <w:bCs/>
              </w:rPr>
              <w:t>DH)</w:t>
            </w:r>
          </w:p>
        </w:tc>
        <w:tc>
          <w:tcPr>
            <w:tcW w:w="1841" w:type="dxa"/>
            <w:shd w:val="clear" w:color="auto" w:fill="F2F2F2" w:themeFill="background1" w:themeFillShade="F2"/>
            <w:vAlign w:val="center"/>
          </w:tcPr>
          <w:p w14:paraId="3439A29C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Délai</w:t>
            </w:r>
          </w:p>
          <w:p w14:paraId="2220035B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d’exécution</w:t>
            </w:r>
          </w:p>
        </w:tc>
        <w:tc>
          <w:tcPr>
            <w:tcW w:w="3395" w:type="dxa"/>
            <w:shd w:val="clear" w:color="auto" w:fill="F2F2F2" w:themeFill="background1" w:themeFillShade="F2"/>
            <w:vAlign w:val="center"/>
          </w:tcPr>
          <w:p w14:paraId="412D74E1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Maître</w:t>
            </w:r>
          </w:p>
          <w:p w14:paraId="07E9A5C5" w14:textId="77777777" w:rsidR="008E660E" w:rsidRPr="0018380B" w:rsidRDefault="008E660E" w:rsidP="008E660E">
            <w:pPr>
              <w:spacing w:after="0" w:line="240" w:lineRule="auto"/>
              <w:jc w:val="center"/>
              <w:rPr>
                <w:b/>
                <w:bCs/>
              </w:rPr>
            </w:pPr>
            <w:r w:rsidRPr="0018380B">
              <w:rPr>
                <w:b/>
                <w:bCs/>
              </w:rPr>
              <w:t>d’ouvrage</w:t>
            </w:r>
          </w:p>
        </w:tc>
      </w:tr>
      <w:tr w:rsidR="006920FD" w:rsidRPr="0018380B" w14:paraId="111D6F2A" w14:textId="77777777" w:rsidTr="008E660E">
        <w:tc>
          <w:tcPr>
            <w:tcW w:w="709" w:type="dxa"/>
            <w:shd w:val="clear" w:color="auto" w:fill="auto"/>
          </w:tcPr>
          <w:p w14:paraId="10C51B26" w14:textId="77777777" w:rsidR="006920FD" w:rsidRPr="00FC12B0" w:rsidRDefault="006920FD" w:rsidP="006920F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4AF4CB4" w14:textId="7F7C4FBB" w:rsidR="006920FD" w:rsidRPr="006920FD" w:rsidRDefault="006920FD" w:rsidP="006920FD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041E95AC" w14:textId="72BAB345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246099C3" w14:textId="68B7EAE1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28F7A31C" w14:textId="4D5FA132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3F3937C6" w14:textId="6BFFBF6D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6434CBC9" w14:textId="77777777" w:rsidTr="008E660E">
        <w:tc>
          <w:tcPr>
            <w:tcW w:w="709" w:type="dxa"/>
            <w:shd w:val="clear" w:color="auto" w:fill="auto"/>
          </w:tcPr>
          <w:p w14:paraId="313E55A2" w14:textId="77777777" w:rsidR="006920FD" w:rsidRPr="00FC12B0" w:rsidRDefault="006920FD" w:rsidP="006920F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3F67E43E" w14:textId="7D0E5A9A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0FAC07CD" w14:textId="0D9A8C8B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55B3FED1" w14:textId="5A947D5F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75436C5E" w14:textId="5D352335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36A14730" w14:textId="5F0BA7E7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565318FF" w14:textId="77777777" w:rsidTr="008E660E">
        <w:tc>
          <w:tcPr>
            <w:tcW w:w="709" w:type="dxa"/>
            <w:shd w:val="clear" w:color="auto" w:fill="auto"/>
          </w:tcPr>
          <w:p w14:paraId="587AC592" w14:textId="77777777" w:rsidR="006920FD" w:rsidRPr="00FC12B0" w:rsidRDefault="006920FD" w:rsidP="006920F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78FA4CED" w14:textId="0AB50380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3566069A" w14:textId="08AA5CC1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26180801" w14:textId="7B8A6DFC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02F7E1D6" w14:textId="41552C1F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7A9F8F8D" w14:textId="2AB6C94C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3541E13B" w14:textId="77777777" w:rsidTr="008E660E">
        <w:trPr>
          <w:trHeight w:val="516"/>
        </w:trPr>
        <w:tc>
          <w:tcPr>
            <w:tcW w:w="709" w:type="dxa"/>
            <w:shd w:val="clear" w:color="auto" w:fill="auto"/>
          </w:tcPr>
          <w:p w14:paraId="4CF2DA75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1BB3A2F5" w14:textId="67F859E6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557F4C6C" w14:textId="5051AA1F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0FA3A6A6" w14:textId="3A0797A7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143CF8DD" w14:textId="7A7D753D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0223DF80" w14:textId="5D53FF7E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41DFE250" w14:textId="77777777" w:rsidTr="008E660E">
        <w:tc>
          <w:tcPr>
            <w:tcW w:w="709" w:type="dxa"/>
            <w:shd w:val="clear" w:color="auto" w:fill="auto"/>
          </w:tcPr>
          <w:p w14:paraId="3B6A62F6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B634FA1" w14:textId="63E3D441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2BF2D2A5" w14:textId="16696211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1D87C0DC" w14:textId="74FC8439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7BFE853F" w14:textId="6940C618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6E4AAD1B" w14:textId="3D9DC950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425D3272" w14:textId="77777777" w:rsidTr="008E660E">
        <w:tc>
          <w:tcPr>
            <w:tcW w:w="709" w:type="dxa"/>
            <w:shd w:val="clear" w:color="auto" w:fill="auto"/>
          </w:tcPr>
          <w:p w14:paraId="44F9FA7E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50B8F09" w14:textId="24E24759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677B2F3F" w14:textId="2D0E9E79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7BD08210" w14:textId="16D96544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091A9B86" w14:textId="1E35F3DF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5CCD12F5" w14:textId="3652B6A7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6728AFC5" w14:textId="77777777" w:rsidTr="008E660E">
        <w:tc>
          <w:tcPr>
            <w:tcW w:w="709" w:type="dxa"/>
            <w:shd w:val="clear" w:color="auto" w:fill="auto"/>
          </w:tcPr>
          <w:p w14:paraId="0C651968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D8C6407" w14:textId="32680CE4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2DE631B1" w14:textId="6E3640FD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730D2246" w14:textId="09E9ED03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59E8C280" w14:textId="51E2EEA4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517A9811" w14:textId="17D7EE70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7C8E5660" w14:textId="77777777" w:rsidTr="008E660E">
        <w:tc>
          <w:tcPr>
            <w:tcW w:w="709" w:type="dxa"/>
            <w:shd w:val="clear" w:color="auto" w:fill="auto"/>
          </w:tcPr>
          <w:p w14:paraId="1EEC127A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618D9A1A" w14:textId="3E4527B6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105DB1BD" w14:textId="24B491AC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75784E6A" w14:textId="2D07F0FB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23651F89" w14:textId="4E159528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79779B50" w14:textId="5CC35EB8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5B9A3630" w14:textId="77777777" w:rsidTr="008E660E">
        <w:tc>
          <w:tcPr>
            <w:tcW w:w="709" w:type="dxa"/>
            <w:shd w:val="clear" w:color="auto" w:fill="auto"/>
          </w:tcPr>
          <w:p w14:paraId="7B94AD10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11C03953" w14:textId="7F799592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1663D808" w14:textId="7581612B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0F636B33" w14:textId="59B45082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74143128" w14:textId="762DE4ED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45AEBD1F" w14:textId="7E113BBE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46787B15" w14:textId="77777777" w:rsidTr="008E660E">
        <w:tc>
          <w:tcPr>
            <w:tcW w:w="709" w:type="dxa"/>
            <w:shd w:val="clear" w:color="auto" w:fill="auto"/>
          </w:tcPr>
          <w:p w14:paraId="461DA6CE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7A94FEBB" w14:textId="540617B4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40FD3A3A" w14:textId="6F0954C6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4DAFAB4C" w14:textId="65259D1D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674B4F7C" w14:textId="2631F235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4F352FD2" w14:textId="766BF20E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20FD" w:rsidRPr="0018380B" w14:paraId="0B797288" w14:textId="77777777" w:rsidTr="008E660E">
        <w:tc>
          <w:tcPr>
            <w:tcW w:w="709" w:type="dxa"/>
            <w:shd w:val="clear" w:color="auto" w:fill="auto"/>
          </w:tcPr>
          <w:p w14:paraId="1716AEC5" w14:textId="77777777" w:rsidR="006920FD" w:rsidRPr="00C60781" w:rsidRDefault="006920FD" w:rsidP="006920FD">
            <w:pPr>
              <w:pStyle w:val="Paragraphedeliste"/>
              <w:spacing w:after="120"/>
              <w:ind w:left="0"/>
              <w:contextualSpacing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5C3B82BF" w14:textId="5FF32059" w:rsidR="006920FD" w:rsidRPr="006920FD" w:rsidRDefault="006920FD" w:rsidP="006920FD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7" w:type="dxa"/>
            <w:shd w:val="clear" w:color="auto" w:fill="auto"/>
          </w:tcPr>
          <w:p w14:paraId="7213C8A7" w14:textId="0E79565F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</w:tcPr>
          <w:p w14:paraId="7C05A4C0" w14:textId="4F05040D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auto"/>
          </w:tcPr>
          <w:p w14:paraId="7F8E6424" w14:textId="05EF7916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auto"/>
          </w:tcPr>
          <w:p w14:paraId="14A4A5CD" w14:textId="08C84443" w:rsidR="006920FD" w:rsidRPr="006920FD" w:rsidRDefault="006920FD" w:rsidP="006920FD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4D2B82B4" w14:textId="77777777" w:rsidR="00142307" w:rsidRPr="00142307" w:rsidRDefault="00C145AF" w:rsidP="00142307">
      <w:pPr>
        <w:shd w:val="clear" w:color="auto" w:fill="FFFFFF"/>
        <w:spacing w:after="120"/>
        <w:ind w:left="-35"/>
        <w:jc w:val="both"/>
        <w:rPr>
          <w:b/>
          <w:bCs/>
          <w:i/>
          <w:iCs/>
          <w:sz w:val="20"/>
          <w:szCs w:val="20"/>
        </w:rPr>
      </w:pPr>
      <w:r w:rsidRPr="00C145AF">
        <w:rPr>
          <w:b/>
          <w:bCs/>
          <w:i/>
          <w:iCs/>
          <w:sz w:val="20"/>
          <w:szCs w:val="20"/>
          <w:u w:val="single"/>
        </w:rPr>
        <w:t>NB </w:t>
      </w:r>
      <w:r w:rsidRPr="00065B46">
        <w:rPr>
          <w:b/>
          <w:bCs/>
          <w:i/>
          <w:iCs/>
          <w:sz w:val="20"/>
          <w:szCs w:val="20"/>
        </w:rPr>
        <w:t>:</w:t>
      </w:r>
      <w:r w:rsidRPr="00C145AF">
        <w:rPr>
          <w:b/>
          <w:bCs/>
          <w:i/>
          <w:iCs/>
          <w:sz w:val="20"/>
          <w:szCs w:val="20"/>
        </w:rPr>
        <w:t xml:space="preserve"> </w:t>
      </w:r>
      <w:r w:rsidR="00C62C70" w:rsidRPr="00C145AF">
        <w:rPr>
          <w:b/>
          <w:bCs/>
          <w:i/>
          <w:iCs/>
          <w:sz w:val="20"/>
          <w:szCs w:val="20"/>
        </w:rPr>
        <w:t>Joindre les attestations des références délivrées par les maîtres d’ouvrages ou maîtres d’œuvres pour les travaux terminés.</w:t>
      </w:r>
      <w:r w:rsidR="00142307" w:rsidRPr="00142307">
        <w:rPr>
          <w:b/>
          <w:bCs/>
          <w:i/>
          <w:iCs/>
          <w:sz w:val="20"/>
          <w:szCs w:val="20"/>
        </w:rPr>
        <w:t xml:space="preserve"> A noter que les attestations de références prises en compte sont celles dont la validité </w:t>
      </w:r>
      <w:r w:rsidR="00142307" w:rsidRPr="00D8755F">
        <w:rPr>
          <w:b/>
          <w:bCs/>
          <w:i/>
          <w:iCs/>
          <w:sz w:val="20"/>
          <w:szCs w:val="20"/>
        </w:rPr>
        <w:t>est inférieure ou égale à dix (10)</w:t>
      </w:r>
      <w:r w:rsidR="00142307" w:rsidRPr="00142307">
        <w:rPr>
          <w:b/>
          <w:bCs/>
          <w:i/>
          <w:iCs/>
          <w:sz w:val="20"/>
          <w:szCs w:val="20"/>
        </w:rPr>
        <w:t xml:space="preserve"> ans à compter de la date de la réception définitive. </w:t>
      </w:r>
    </w:p>
    <w:p w14:paraId="19420F2E" w14:textId="77777777" w:rsidR="00C62C70" w:rsidRDefault="00C62C70" w:rsidP="00065B46">
      <w:pPr>
        <w:spacing w:before="120" w:after="0" w:line="240" w:lineRule="auto"/>
        <w:rPr>
          <w:b/>
          <w:bCs/>
          <w:i/>
          <w:iCs/>
          <w:sz w:val="20"/>
          <w:szCs w:val="20"/>
        </w:rPr>
      </w:pPr>
    </w:p>
    <w:sectPr w:rsidR="00C62C70" w:rsidSect="00CF3AD7">
      <w:pgSz w:w="16838" w:h="11906" w:orient="landscape"/>
      <w:pgMar w:top="1247" w:right="1304" w:bottom="1134" w:left="124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E7442" w14:textId="77777777" w:rsidR="00BE3A30" w:rsidRDefault="00BE3A30" w:rsidP="00DD6F78">
      <w:pPr>
        <w:spacing w:after="0" w:line="240" w:lineRule="auto"/>
      </w:pPr>
      <w:r>
        <w:separator/>
      </w:r>
    </w:p>
  </w:endnote>
  <w:endnote w:type="continuationSeparator" w:id="0">
    <w:p w14:paraId="2EF3C156" w14:textId="77777777" w:rsidR="00BE3A30" w:rsidRDefault="00BE3A30" w:rsidP="00DD6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F82CF" w14:textId="2A1D608E" w:rsidR="005D3E8D" w:rsidRDefault="005D3E8D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F0F13">
      <w:rPr>
        <w:noProof/>
      </w:rPr>
      <w:t>3</w:t>
    </w:r>
    <w:r>
      <w:fldChar w:fldCharType="end"/>
    </w:r>
  </w:p>
  <w:p w14:paraId="01BA1C90" w14:textId="77777777" w:rsidR="005D3E8D" w:rsidRDefault="005D3E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34998" w14:textId="77777777" w:rsidR="00BE3A30" w:rsidRDefault="00BE3A30" w:rsidP="00DD6F78">
      <w:pPr>
        <w:spacing w:after="0" w:line="240" w:lineRule="auto"/>
      </w:pPr>
      <w:r>
        <w:separator/>
      </w:r>
    </w:p>
  </w:footnote>
  <w:footnote w:type="continuationSeparator" w:id="0">
    <w:p w14:paraId="61E6066F" w14:textId="77777777" w:rsidR="00BE3A30" w:rsidRDefault="00BE3A30" w:rsidP="00DD6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CA1F1" w14:textId="77777777" w:rsidR="005D3E8D" w:rsidRDefault="005D3E8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236E"/>
    <w:multiLevelType w:val="hybridMultilevel"/>
    <w:tmpl w:val="667C2FFC"/>
    <w:lvl w:ilvl="0" w:tplc="EEDAA6A4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BA71AD"/>
    <w:multiLevelType w:val="hybridMultilevel"/>
    <w:tmpl w:val="79B44E58"/>
    <w:lvl w:ilvl="0" w:tplc="D9EA8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31FFE"/>
    <w:multiLevelType w:val="hybridMultilevel"/>
    <w:tmpl w:val="B2C005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7389"/>
    <w:multiLevelType w:val="hybridMultilevel"/>
    <w:tmpl w:val="54780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837F8"/>
    <w:multiLevelType w:val="hybridMultilevel"/>
    <w:tmpl w:val="DFA8B946"/>
    <w:lvl w:ilvl="0" w:tplc="5388E42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E4E4BD1"/>
    <w:multiLevelType w:val="multilevel"/>
    <w:tmpl w:val="B30678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0DA77B4"/>
    <w:multiLevelType w:val="hybridMultilevel"/>
    <w:tmpl w:val="CF2206AC"/>
    <w:lvl w:ilvl="0" w:tplc="606217D0">
      <w:start w:val="2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647" w:hanging="360"/>
      </w:pPr>
    </w:lvl>
    <w:lvl w:ilvl="2" w:tplc="380C001B" w:tentative="1">
      <w:start w:val="1"/>
      <w:numFmt w:val="lowerRoman"/>
      <w:lvlText w:val="%3."/>
      <w:lvlJc w:val="right"/>
      <w:pPr>
        <w:ind w:left="2367" w:hanging="180"/>
      </w:pPr>
    </w:lvl>
    <w:lvl w:ilvl="3" w:tplc="380C000F" w:tentative="1">
      <w:start w:val="1"/>
      <w:numFmt w:val="decimal"/>
      <w:lvlText w:val="%4."/>
      <w:lvlJc w:val="left"/>
      <w:pPr>
        <w:ind w:left="3087" w:hanging="360"/>
      </w:pPr>
    </w:lvl>
    <w:lvl w:ilvl="4" w:tplc="380C0019" w:tentative="1">
      <w:start w:val="1"/>
      <w:numFmt w:val="lowerLetter"/>
      <w:lvlText w:val="%5."/>
      <w:lvlJc w:val="left"/>
      <w:pPr>
        <w:ind w:left="3807" w:hanging="360"/>
      </w:pPr>
    </w:lvl>
    <w:lvl w:ilvl="5" w:tplc="380C001B" w:tentative="1">
      <w:start w:val="1"/>
      <w:numFmt w:val="lowerRoman"/>
      <w:lvlText w:val="%6."/>
      <w:lvlJc w:val="right"/>
      <w:pPr>
        <w:ind w:left="4527" w:hanging="180"/>
      </w:pPr>
    </w:lvl>
    <w:lvl w:ilvl="6" w:tplc="380C000F" w:tentative="1">
      <w:start w:val="1"/>
      <w:numFmt w:val="decimal"/>
      <w:lvlText w:val="%7."/>
      <w:lvlJc w:val="left"/>
      <w:pPr>
        <w:ind w:left="5247" w:hanging="360"/>
      </w:pPr>
    </w:lvl>
    <w:lvl w:ilvl="7" w:tplc="380C0019" w:tentative="1">
      <w:start w:val="1"/>
      <w:numFmt w:val="lowerLetter"/>
      <w:lvlText w:val="%8."/>
      <w:lvlJc w:val="left"/>
      <w:pPr>
        <w:ind w:left="5967" w:hanging="360"/>
      </w:pPr>
    </w:lvl>
    <w:lvl w:ilvl="8" w:tplc="3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8CB1B61"/>
    <w:multiLevelType w:val="hybridMultilevel"/>
    <w:tmpl w:val="46DE0120"/>
    <w:lvl w:ilvl="0" w:tplc="E20204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D70D4"/>
    <w:multiLevelType w:val="hybridMultilevel"/>
    <w:tmpl w:val="AB845D0C"/>
    <w:lvl w:ilvl="0" w:tplc="E738E6BE">
      <w:start w:val="5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FE8789B"/>
    <w:multiLevelType w:val="hybridMultilevel"/>
    <w:tmpl w:val="944E19B8"/>
    <w:lvl w:ilvl="0" w:tplc="4512113C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5CB3305"/>
    <w:multiLevelType w:val="hybridMultilevel"/>
    <w:tmpl w:val="A914125C"/>
    <w:lvl w:ilvl="0" w:tplc="51C6697E">
      <w:start w:val="50"/>
      <w:numFmt w:val="bullet"/>
      <w:lvlText w:val="-"/>
      <w:lvlJc w:val="left"/>
      <w:pPr>
        <w:ind w:left="1440" w:hanging="360"/>
      </w:pPr>
      <w:rPr>
        <w:rFonts w:ascii="Cambria" w:eastAsia="Times New Roman" w:hAnsi="Cambria" w:cs="Verdana" w:hint="default"/>
        <w:b/>
        <w:i w:val="0"/>
        <w:caps w:val="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845A6B"/>
    <w:multiLevelType w:val="hybridMultilevel"/>
    <w:tmpl w:val="133AE8AA"/>
    <w:lvl w:ilvl="0" w:tplc="4B7ADDF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E571A"/>
    <w:multiLevelType w:val="hybridMultilevel"/>
    <w:tmpl w:val="E8A2169A"/>
    <w:lvl w:ilvl="0" w:tplc="48FEB03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AD50959"/>
    <w:multiLevelType w:val="hybridMultilevel"/>
    <w:tmpl w:val="7B085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37773"/>
    <w:multiLevelType w:val="hybridMultilevel"/>
    <w:tmpl w:val="D41E27F8"/>
    <w:lvl w:ilvl="0" w:tplc="E0E2DE7C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CED5787"/>
    <w:multiLevelType w:val="hybridMultilevel"/>
    <w:tmpl w:val="1F5EBDD0"/>
    <w:lvl w:ilvl="0" w:tplc="A3B4D1A4">
      <w:start w:val="5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506" w:hanging="360"/>
      </w:pPr>
    </w:lvl>
    <w:lvl w:ilvl="2" w:tplc="380C001B" w:tentative="1">
      <w:start w:val="1"/>
      <w:numFmt w:val="lowerRoman"/>
      <w:lvlText w:val="%3."/>
      <w:lvlJc w:val="right"/>
      <w:pPr>
        <w:ind w:left="2226" w:hanging="180"/>
      </w:pPr>
    </w:lvl>
    <w:lvl w:ilvl="3" w:tplc="380C000F" w:tentative="1">
      <w:start w:val="1"/>
      <w:numFmt w:val="decimal"/>
      <w:lvlText w:val="%4."/>
      <w:lvlJc w:val="left"/>
      <w:pPr>
        <w:ind w:left="2946" w:hanging="360"/>
      </w:pPr>
    </w:lvl>
    <w:lvl w:ilvl="4" w:tplc="380C0019" w:tentative="1">
      <w:start w:val="1"/>
      <w:numFmt w:val="lowerLetter"/>
      <w:lvlText w:val="%5."/>
      <w:lvlJc w:val="left"/>
      <w:pPr>
        <w:ind w:left="3666" w:hanging="360"/>
      </w:pPr>
    </w:lvl>
    <w:lvl w:ilvl="5" w:tplc="380C001B" w:tentative="1">
      <w:start w:val="1"/>
      <w:numFmt w:val="lowerRoman"/>
      <w:lvlText w:val="%6."/>
      <w:lvlJc w:val="right"/>
      <w:pPr>
        <w:ind w:left="4386" w:hanging="180"/>
      </w:pPr>
    </w:lvl>
    <w:lvl w:ilvl="6" w:tplc="380C000F" w:tentative="1">
      <w:start w:val="1"/>
      <w:numFmt w:val="decimal"/>
      <w:lvlText w:val="%7."/>
      <w:lvlJc w:val="left"/>
      <w:pPr>
        <w:ind w:left="5106" w:hanging="360"/>
      </w:pPr>
    </w:lvl>
    <w:lvl w:ilvl="7" w:tplc="380C0019" w:tentative="1">
      <w:start w:val="1"/>
      <w:numFmt w:val="lowerLetter"/>
      <w:lvlText w:val="%8."/>
      <w:lvlJc w:val="left"/>
      <w:pPr>
        <w:ind w:left="5826" w:hanging="360"/>
      </w:pPr>
    </w:lvl>
    <w:lvl w:ilvl="8" w:tplc="3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2612B1B"/>
    <w:multiLevelType w:val="hybridMultilevel"/>
    <w:tmpl w:val="C13CD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31C55"/>
    <w:multiLevelType w:val="hybridMultilevel"/>
    <w:tmpl w:val="96B8A572"/>
    <w:lvl w:ilvl="0" w:tplc="DBB428A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6551F64"/>
    <w:multiLevelType w:val="hybridMultilevel"/>
    <w:tmpl w:val="F5CEA484"/>
    <w:lvl w:ilvl="0" w:tplc="061222DA">
      <w:start w:val="1"/>
      <w:numFmt w:val="upperRoman"/>
      <w:lvlText w:val="%1."/>
      <w:lvlJc w:val="left"/>
      <w:pPr>
        <w:ind w:left="70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91" w:hanging="360"/>
      </w:pPr>
    </w:lvl>
    <w:lvl w:ilvl="2" w:tplc="040C001B" w:tentative="1">
      <w:start w:val="1"/>
      <w:numFmt w:val="lowerRoman"/>
      <w:lvlText w:val="%3."/>
      <w:lvlJc w:val="right"/>
      <w:pPr>
        <w:ind w:left="5911" w:hanging="180"/>
      </w:pPr>
    </w:lvl>
    <w:lvl w:ilvl="3" w:tplc="040C000F" w:tentative="1">
      <w:start w:val="1"/>
      <w:numFmt w:val="decimal"/>
      <w:lvlText w:val="%4."/>
      <w:lvlJc w:val="left"/>
      <w:pPr>
        <w:ind w:left="6631" w:hanging="360"/>
      </w:pPr>
    </w:lvl>
    <w:lvl w:ilvl="4" w:tplc="040C0019" w:tentative="1">
      <w:start w:val="1"/>
      <w:numFmt w:val="lowerLetter"/>
      <w:lvlText w:val="%5."/>
      <w:lvlJc w:val="left"/>
      <w:pPr>
        <w:ind w:left="7351" w:hanging="360"/>
      </w:pPr>
    </w:lvl>
    <w:lvl w:ilvl="5" w:tplc="040C001B" w:tentative="1">
      <w:start w:val="1"/>
      <w:numFmt w:val="lowerRoman"/>
      <w:lvlText w:val="%6."/>
      <w:lvlJc w:val="right"/>
      <w:pPr>
        <w:ind w:left="8071" w:hanging="180"/>
      </w:pPr>
    </w:lvl>
    <w:lvl w:ilvl="6" w:tplc="040C000F" w:tentative="1">
      <w:start w:val="1"/>
      <w:numFmt w:val="decimal"/>
      <w:lvlText w:val="%7."/>
      <w:lvlJc w:val="left"/>
      <w:pPr>
        <w:ind w:left="8791" w:hanging="360"/>
      </w:pPr>
    </w:lvl>
    <w:lvl w:ilvl="7" w:tplc="040C0019" w:tentative="1">
      <w:start w:val="1"/>
      <w:numFmt w:val="lowerLetter"/>
      <w:lvlText w:val="%8."/>
      <w:lvlJc w:val="left"/>
      <w:pPr>
        <w:ind w:left="9511" w:hanging="360"/>
      </w:pPr>
    </w:lvl>
    <w:lvl w:ilvl="8" w:tplc="040C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19" w15:restartNumberingAfterBreak="0">
    <w:nsid w:val="673820E3"/>
    <w:multiLevelType w:val="hybridMultilevel"/>
    <w:tmpl w:val="BB54F80C"/>
    <w:lvl w:ilvl="0" w:tplc="F09412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5297666"/>
    <w:multiLevelType w:val="multilevel"/>
    <w:tmpl w:val="FF3643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1" w15:restartNumberingAfterBreak="0">
    <w:nsid w:val="7632277A"/>
    <w:multiLevelType w:val="hybridMultilevel"/>
    <w:tmpl w:val="BB2658EE"/>
    <w:lvl w:ilvl="0" w:tplc="02689BA0">
      <w:start w:val="4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9F212B9"/>
    <w:multiLevelType w:val="hybridMultilevel"/>
    <w:tmpl w:val="D49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3"/>
  </w:num>
  <w:num w:numId="4">
    <w:abstractNumId w:val="13"/>
  </w:num>
  <w:num w:numId="5">
    <w:abstractNumId w:val="2"/>
  </w:num>
  <w:num w:numId="6">
    <w:abstractNumId w:val="22"/>
  </w:num>
  <w:num w:numId="7">
    <w:abstractNumId w:val="11"/>
  </w:num>
  <w:num w:numId="8">
    <w:abstractNumId w:val="1"/>
  </w:num>
  <w:num w:numId="9">
    <w:abstractNumId w:val="4"/>
  </w:num>
  <w:num w:numId="10">
    <w:abstractNumId w:val="12"/>
  </w:num>
  <w:num w:numId="11">
    <w:abstractNumId w:val="17"/>
  </w:num>
  <w:num w:numId="12">
    <w:abstractNumId w:val="14"/>
  </w:num>
  <w:num w:numId="13">
    <w:abstractNumId w:val="19"/>
  </w:num>
  <w:num w:numId="14">
    <w:abstractNumId w:val="9"/>
  </w:num>
  <w:num w:numId="15">
    <w:abstractNumId w:val="7"/>
  </w:num>
  <w:num w:numId="16">
    <w:abstractNumId w:val="0"/>
  </w:num>
  <w:num w:numId="17">
    <w:abstractNumId w:val="16"/>
  </w:num>
  <w:num w:numId="18">
    <w:abstractNumId w:val="5"/>
  </w:num>
  <w:num w:numId="19">
    <w:abstractNumId w:val="6"/>
  </w:num>
  <w:num w:numId="20">
    <w:abstractNumId w:val="20"/>
  </w:num>
  <w:num w:numId="21">
    <w:abstractNumId w:val="15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7D"/>
    <w:rsid w:val="00007FC8"/>
    <w:rsid w:val="00010D4E"/>
    <w:rsid w:val="00021F13"/>
    <w:rsid w:val="00024759"/>
    <w:rsid w:val="00036538"/>
    <w:rsid w:val="000400A4"/>
    <w:rsid w:val="00041527"/>
    <w:rsid w:val="0004309E"/>
    <w:rsid w:val="00050C9C"/>
    <w:rsid w:val="00051F97"/>
    <w:rsid w:val="0005462B"/>
    <w:rsid w:val="00056CCD"/>
    <w:rsid w:val="00057182"/>
    <w:rsid w:val="00061664"/>
    <w:rsid w:val="00062872"/>
    <w:rsid w:val="00065B46"/>
    <w:rsid w:val="00073042"/>
    <w:rsid w:val="00074684"/>
    <w:rsid w:val="00076D45"/>
    <w:rsid w:val="0008717D"/>
    <w:rsid w:val="000B116F"/>
    <w:rsid w:val="000B4840"/>
    <w:rsid w:val="000B79CF"/>
    <w:rsid w:val="000C4176"/>
    <w:rsid w:val="000C7229"/>
    <w:rsid w:val="000D0DAF"/>
    <w:rsid w:val="000D681B"/>
    <w:rsid w:val="000D6C45"/>
    <w:rsid w:val="000E093C"/>
    <w:rsid w:val="000E2CDC"/>
    <w:rsid w:val="000F084E"/>
    <w:rsid w:val="0010475D"/>
    <w:rsid w:val="00106392"/>
    <w:rsid w:val="0011425B"/>
    <w:rsid w:val="001153F6"/>
    <w:rsid w:val="00117800"/>
    <w:rsid w:val="00124DE0"/>
    <w:rsid w:val="00126202"/>
    <w:rsid w:val="001359D5"/>
    <w:rsid w:val="00142307"/>
    <w:rsid w:val="00145458"/>
    <w:rsid w:val="00150D7A"/>
    <w:rsid w:val="00152CF1"/>
    <w:rsid w:val="0017457D"/>
    <w:rsid w:val="00176470"/>
    <w:rsid w:val="001830E4"/>
    <w:rsid w:val="0018380B"/>
    <w:rsid w:val="00185CF3"/>
    <w:rsid w:val="00193877"/>
    <w:rsid w:val="00193C5C"/>
    <w:rsid w:val="001A5B32"/>
    <w:rsid w:val="001B3AB5"/>
    <w:rsid w:val="001C154F"/>
    <w:rsid w:val="001C5A1A"/>
    <w:rsid w:val="001D7BF7"/>
    <w:rsid w:val="001E3EC9"/>
    <w:rsid w:val="001F6DD3"/>
    <w:rsid w:val="002179CB"/>
    <w:rsid w:val="00223483"/>
    <w:rsid w:val="00227AAA"/>
    <w:rsid w:val="00230DBD"/>
    <w:rsid w:val="00230E72"/>
    <w:rsid w:val="00231AF7"/>
    <w:rsid w:val="0024222F"/>
    <w:rsid w:val="002522FB"/>
    <w:rsid w:val="00254F27"/>
    <w:rsid w:val="0025726F"/>
    <w:rsid w:val="00261F4D"/>
    <w:rsid w:val="00266362"/>
    <w:rsid w:val="0027034A"/>
    <w:rsid w:val="00270410"/>
    <w:rsid w:val="002708CA"/>
    <w:rsid w:val="002727B7"/>
    <w:rsid w:val="00273D5C"/>
    <w:rsid w:val="00281D51"/>
    <w:rsid w:val="00282CD5"/>
    <w:rsid w:val="00282E4F"/>
    <w:rsid w:val="0029304B"/>
    <w:rsid w:val="00296C48"/>
    <w:rsid w:val="002B0E78"/>
    <w:rsid w:val="002B2E9F"/>
    <w:rsid w:val="002B4A1F"/>
    <w:rsid w:val="002C055E"/>
    <w:rsid w:val="002C2EC2"/>
    <w:rsid w:val="002C425B"/>
    <w:rsid w:val="002C5EA7"/>
    <w:rsid w:val="002D29FA"/>
    <w:rsid w:val="002D2E85"/>
    <w:rsid w:val="002D6821"/>
    <w:rsid w:val="002E30B3"/>
    <w:rsid w:val="002F031D"/>
    <w:rsid w:val="002F1687"/>
    <w:rsid w:val="002F752C"/>
    <w:rsid w:val="00301D1E"/>
    <w:rsid w:val="00305468"/>
    <w:rsid w:val="003138BB"/>
    <w:rsid w:val="00314AA6"/>
    <w:rsid w:val="00314CA9"/>
    <w:rsid w:val="00317434"/>
    <w:rsid w:val="003204A3"/>
    <w:rsid w:val="003229B0"/>
    <w:rsid w:val="00340E81"/>
    <w:rsid w:val="0034120D"/>
    <w:rsid w:val="00342D49"/>
    <w:rsid w:val="00346C5D"/>
    <w:rsid w:val="00350BC3"/>
    <w:rsid w:val="00354D0B"/>
    <w:rsid w:val="0035680F"/>
    <w:rsid w:val="00361B08"/>
    <w:rsid w:val="00362620"/>
    <w:rsid w:val="00372E3A"/>
    <w:rsid w:val="00373031"/>
    <w:rsid w:val="003734CA"/>
    <w:rsid w:val="0037480D"/>
    <w:rsid w:val="003767FA"/>
    <w:rsid w:val="00377810"/>
    <w:rsid w:val="003816AF"/>
    <w:rsid w:val="00381FFF"/>
    <w:rsid w:val="00382455"/>
    <w:rsid w:val="00383413"/>
    <w:rsid w:val="00384140"/>
    <w:rsid w:val="00392DF2"/>
    <w:rsid w:val="00393190"/>
    <w:rsid w:val="003977CD"/>
    <w:rsid w:val="003A590B"/>
    <w:rsid w:val="003B6B34"/>
    <w:rsid w:val="003C228F"/>
    <w:rsid w:val="003C67DC"/>
    <w:rsid w:val="003C7CE6"/>
    <w:rsid w:val="003D26B7"/>
    <w:rsid w:val="003D2EEC"/>
    <w:rsid w:val="003D663D"/>
    <w:rsid w:val="003D71D4"/>
    <w:rsid w:val="003D7F37"/>
    <w:rsid w:val="003E14EC"/>
    <w:rsid w:val="003E6549"/>
    <w:rsid w:val="003E679A"/>
    <w:rsid w:val="003F2E48"/>
    <w:rsid w:val="003F4501"/>
    <w:rsid w:val="00400EBD"/>
    <w:rsid w:val="00401C67"/>
    <w:rsid w:val="00401FDD"/>
    <w:rsid w:val="00404E5E"/>
    <w:rsid w:val="0040517D"/>
    <w:rsid w:val="00407E3C"/>
    <w:rsid w:val="00414862"/>
    <w:rsid w:val="00415A90"/>
    <w:rsid w:val="0042003C"/>
    <w:rsid w:val="00422935"/>
    <w:rsid w:val="004320A7"/>
    <w:rsid w:val="00434395"/>
    <w:rsid w:val="004355FB"/>
    <w:rsid w:val="00435D64"/>
    <w:rsid w:val="00437114"/>
    <w:rsid w:val="00437B2E"/>
    <w:rsid w:val="0044169F"/>
    <w:rsid w:val="004462A1"/>
    <w:rsid w:val="0044754F"/>
    <w:rsid w:val="00447C5D"/>
    <w:rsid w:val="00452BCC"/>
    <w:rsid w:val="004559ED"/>
    <w:rsid w:val="0046004C"/>
    <w:rsid w:val="00463D74"/>
    <w:rsid w:val="00470420"/>
    <w:rsid w:val="004712A3"/>
    <w:rsid w:val="00473103"/>
    <w:rsid w:val="00477521"/>
    <w:rsid w:val="00477FD7"/>
    <w:rsid w:val="00481F40"/>
    <w:rsid w:val="00482440"/>
    <w:rsid w:val="0048535D"/>
    <w:rsid w:val="00491CF4"/>
    <w:rsid w:val="00494EDB"/>
    <w:rsid w:val="004955C1"/>
    <w:rsid w:val="004A247F"/>
    <w:rsid w:val="004A326C"/>
    <w:rsid w:val="004B32C6"/>
    <w:rsid w:val="004B392E"/>
    <w:rsid w:val="004B4EA4"/>
    <w:rsid w:val="004B75A8"/>
    <w:rsid w:val="004C1760"/>
    <w:rsid w:val="004C5792"/>
    <w:rsid w:val="004C787D"/>
    <w:rsid w:val="004D10B0"/>
    <w:rsid w:val="004D54C7"/>
    <w:rsid w:val="004F0191"/>
    <w:rsid w:val="004F11DA"/>
    <w:rsid w:val="004F3EBE"/>
    <w:rsid w:val="004F7F78"/>
    <w:rsid w:val="00505252"/>
    <w:rsid w:val="00512012"/>
    <w:rsid w:val="0051227D"/>
    <w:rsid w:val="00512837"/>
    <w:rsid w:val="00513400"/>
    <w:rsid w:val="00514C96"/>
    <w:rsid w:val="0052311F"/>
    <w:rsid w:val="005248AD"/>
    <w:rsid w:val="00524A29"/>
    <w:rsid w:val="00527386"/>
    <w:rsid w:val="00557C3D"/>
    <w:rsid w:val="00560EB6"/>
    <w:rsid w:val="00561D86"/>
    <w:rsid w:val="005866E6"/>
    <w:rsid w:val="00587F2D"/>
    <w:rsid w:val="0059076F"/>
    <w:rsid w:val="00592123"/>
    <w:rsid w:val="00593F1C"/>
    <w:rsid w:val="005A0D26"/>
    <w:rsid w:val="005A64DF"/>
    <w:rsid w:val="005B3BDB"/>
    <w:rsid w:val="005D320D"/>
    <w:rsid w:val="005D3807"/>
    <w:rsid w:val="005D3E8D"/>
    <w:rsid w:val="005D3F39"/>
    <w:rsid w:val="005D6316"/>
    <w:rsid w:val="005D6646"/>
    <w:rsid w:val="005E47E6"/>
    <w:rsid w:val="005F6AB1"/>
    <w:rsid w:val="006164C6"/>
    <w:rsid w:val="006176D0"/>
    <w:rsid w:val="006178C4"/>
    <w:rsid w:val="00617A59"/>
    <w:rsid w:val="006208D2"/>
    <w:rsid w:val="00621FA7"/>
    <w:rsid w:val="00624A76"/>
    <w:rsid w:val="006366D3"/>
    <w:rsid w:val="0063758A"/>
    <w:rsid w:val="006406BB"/>
    <w:rsid w:val="00643004"/>
    <w:rsid w:val="00646920"/>
    <w:rsid w:val="00651448"/>
    <w:rsid w:val="00651AB5"/>
    <w:rsid w:val="00654F6F"/>
    <w:rsid w:val="00655946"/>
    <w:rsid w:val="00664C30"/>
    <w:rsid w:val="0067421C"/>
    <w:rsid w:val="00674F16"/>
    <w:rsid w:val="006757B2"/>
    <w:rsid w:val="00684B9A"/>
    <w:rsid w:val="006915DF"/>
    <w:rsid w:val="006920FD"/>
    <w:rsid w:val="006925BE"/>
    <w:rsid w:val="006C0EAF"/>
    <w:rsid w:val="006C1990"/>
    <w:rsid w:val="006C1CA0"/>
    <w:rsid w:val="006C2ECC"/>
    <w:rsid w:val="006D1BCC"/>
    <w:rsid w:val="006E265A"/>
    <w:rsid w:val="006E6BB1"/>
    <w:rsid w:val="006F7CBE"/>
    <w:rsid w:val="006F7FB1"/>
    <w:rsid w:val="007068F4"/>
    <w:rsid w:val="0070692A"/>
    <w:rsid w:val="00720154"/>
    <w:rsid w:val="00723036"/>
    <w:rsid w:val="007258A7"/>
    <w:rsid w:val="00726D3E"/>
    <w:rsid w:val="00732027"/>
    <w:rsid w:val="00732C5E"/>
    <w:rsid w:val="007547CD"/>
    <w:rsid w:val="007565DC"/>
    <w:rsid w:val="00760843"/>
    <w:rsid w:val="00762B9A"/>
    <w:rsid w:val="00767782"/>
    <w:rsid w:val="00767B2B"/>
    <w:rsid w:val="007705F2"/>
    <w:rsid w:val="00777EED"/>
    <w:rsid w:val="00792361"/>
    <w:rsid w:val="007957A0"/>
    <w:rsid w:val="007B0DAD"/>
    <w:rsid w:val="007B0E3B"/>
    <w:rsid w:val="007B2634"/>
    <w:rsid w:val="007B2BDF"/>
    <w:rsid w:val="007B6E8D"/>
    <w:rsid w:val="007C38A5"/>
    <w:rsid w:val="007C3F43"/>
    <w:rsid w:val="007D5825"/>
    <w:rsid w:val="007E043B"/>
    <w:rsid w:val="007E3B73"/>
    <w:rsid w:val="007E71D1"/>
    <w:rsid w:val="007F4964"/>
    <w:rsid w:val="00812A1F"/>
    <w:rsid w:val="008134E3"/>
    <w:rsid w:val="00820418"/>
    <w:rsid w:val="00823CF8"/>
    <w:rsid w:val="00830579"/>
    <w:rsid w:val="008338A0"/>
    <w:rsid w:val="00835CB5"/>
    <w:rsid w:val="00836BE2"/>
    <w:rsid w:val="008374AA"/>
    <w:rsid w:val="00837970"/>
    <w:rsid w:val="00841ED3"/>
    <w:rsid w:val="008460A6"/>
    <w:rsid w:val="00852042"/>
    <w:rsid w:val="008646E5"/>
    <w:rsid w:val="00864F10"/>
    <w:rsid w:val="00865C4A"/>
    <w:rsid w:val="008719DF"/>
    <w:rsid w:val="00883A30"/>
    <w:rsid w:val="00887F6F"/>
    <w:rsid w:val="008911E7"/>
    <w:rsid w:val="008918C7"/>
    <w:rsid w:val="00895533"/>
    <w:rsid w:val="00896203"/>
    <w:rsid w:val="008A1608"/>
    <w:rsid w:val="008A6E69"/>
    <w:rsid w:val="008B2AB4"/>
    <w:rsid w:val="008C0206"/>
    <w:rsid w:val="008D043E"/>
    <w:rsid w:val="008D62B7"/>
    <w:rsid w:val="008E0C01"/>
    <w:rsid w:val="008E384F"/>
    <w:rsid w:val="008E4BEB"/>
    <w:rsid w:val="008E660E"/>
    <w:rsid w:val="008E7BB1"/>
    <w:rsid w:val="008F0F13"/>
    <w:rsid w:val="008F11CF"/>
    <w:rsid w:val="008F20DF"/>
    <w:rsid w:val="008F55F0"/>
    <w:rsid w:val="00910A2C"/>
    <w:rsid w:val="00925CBF"/>
    <w:rsid w:val="00926FC7"/>
    <w:rsid w:val="00927A11"/>
    <w:rsid w:val="00934AEA"/>
    <w:rsid w:val="0093680C"/>
    <w:rsid w:val="00943525"/>
    <w:rsid w:val="009569FE"/>
    <w:rsid w:val="009570EE"/>
    <w:rsid w:val="00987708"/>
    <w:rsid w:val="009970AB"/>
    <w:rsid w:val="009B371D"/>
    <w:rsid w:val="009C301A"/>
    <w:rsid w:val="009C77E0"/>
    <w:rsid w:val="009E112F"/>
    <w:rsid w:val="009E6AA1"/>
    <w:rsid w:val="009F1D14"/>
    <w:rsid w:val="009F2381"/>
    <w:rsid w:val="009F26D6"/>
    <w:rsid w:val="009F5707"/>
    <w:rsid w:val="00A05E67"/>
    <w:rsid w:val="00A06D7A"/>
    <w:rsid w:val="00A12CB9"/>
    <w:rsid w:val="00A2669E"/>
    <w:rsid w:val="00A33F12"/>
    <w:rsid w:val="00A36EC5"/>
    <w:rsid w:val="00A3752C"/>
    <w:rsid w:val="00A40A18"/>
    <w:rsid w:val="00A430CB"/>
    <w:rsid w:val="00A44038"/>
    <w:rsid w:val="00A45AF3"/>
    <w:rsid w:val="00A5111C"/>
    <w:rsid w:val="00A72141"/>
    <w:rsid w:val="00A8123E"/>
    <w:rsid w:val="00A85479"/>
    <w:rsid w:val="00A87591"/>
    <w:rsid w:val="00A97D94"/>
    <w:rsid w:val="00AA50A7"/>
    <w:rsid w:val="00AA6AB3"/>
    <w:rsid w:val="00AB1809"/>
    <w:rsid w:val="00AB3508"/>
    <w:rsid w:val="00AB43AA"/>
    <w:rsid w:val="00AC102E"/>
    <w:rsid w:val="00AC4C5C"/>
    <w:rsid w:val="00AD02CE"/>
    <w:rsid w:val="00AD0A80"/>
    <w:rsid w:val="00AD0BC7"/>
    <w:rsid w:val="00AD1D0A"/>
    <w:rsid w:val="00AD7D8D"/>
    <w:rsid w:val="00AE07C4"/>
    <w:rsid w:val="00AE28C6"/>
    <w:rsid w:val="00AE472E"/>
    <w:rsid w:val="00AF30BE"/>
    <w:rsid w:val="00B05CD9"/>
    <w:rsid w:val="00B06977"/>
    <w:rsid w:val="00B069A5"/>
    <w:rsid w:val="00B13F08"/>
    <w:rsid w:val="00B14CEE"/>
    <w:rsid w:val="00B23D76"/>
    <w:rsid w:val="00B33150"/>
    <w:rsid w:val="00B36296"/>
    <w:rsid w:val="00B40F93"/>
    <w:rsid w:val="00B4779C"/>
    <w:rsid w:val="00B53AB6"/>
    <w:rsid w:val="00B542A0"/>
    <w:rsid w:val="00B56D2D"/>
    <w:rsid w:val="00B56D5A"/>
    <w:rsid w:val="00B57ADF"/>
    <w:rsid w:val="00B64724"/>
    <w:rsid w:val="00B676DA"/>
    <w:rsid w:val="00B76F6C"/>
    <w:rsid w:val="00B95D71"/>
    <w:rsid w:val="00BA7102"/>
    <w:rsid w:val="00BB1FD8"/>
    <w:rsid w:val="00BC34D7"/>
    <w:rsid w:val="00BC3B0C"/>
    <w:rsid w:val="00BC4E62"/>
    <w:rsid w:val="00BC52D7"/>
    <w:rsid w:val="00BD12AC"/>
    <w:rsid w:val="00BD1CF9"/>
    <w:rsid w:val="00BD5954"/>
    <w:rsid w:val="00BE09C8"/>
    <w:rsid w:val="00BE3A30"/>
    <w:rsid w:val="00BE3AB5"/>
    <w:rsid w:val="00BF00C8"/>
    <w:rsid w:val="00BF2447"/>
    <w:rsid w:val="00BF31F1"/>
    <w:rsid w:val="00BF4573"/>
    <w:rsid w:val="00C121CA"/>
    <w:rsid w:val="00C134C6"/>
    <w:rsid w:val="00C145AF"/>
    <w:rsid w:val="00C17AAD"/>
    <w:rsid w:val="00C17DF9"/>
    <w:rsid w:val="00C2356E"/>
    <w:rsid w:val="00C30788"/>
    <w:rsid w:val="00C336B8"/>
    <w:rsid w:val="00C34B49"/>
    <w:rsid w:val="00C43D59"/>
    <w:rsid w:val="00C44E83"/>
    <w:rsid w:val="00C47EFF"/>
    <w:rsid w:val="00C54FB6"/>
    <w:rsid w:val="00C60781"/>
    <w:rsid w:val="00C62C70"/>
    <w:rsid w:val="00C66E12"/>
    <w:rsid w:val="00C71F3A"/>
    <w:rsid w:val="00C75B2C"/>
    <w:rsid w:val="00C77E09"/>
    <w:rsid w:val="00C829DD"/>
    <w:rsid w:val="00C83412"/>
    <w:rsid w:val="00C9769A"/>
    <w:rsid w:val="00CA45BF"/>
    <w:rsid w:val="00CA54DC"/>
    <w:rsid w:val="00CB2984"/>
    <w:rsid w:val="00CB57EF"/>
    <w:rsid w:val="00CB5871"/>
    <w:rsid w:val="00CB78E9"/>
    <w:rsid w:val="00CC2EBA"/>
    <w:rsid w:val="00CD04E9"/>
    <w:rsid w:val="00CD577C"/>
    <w:rsid w:val="00CD5EDD"/>
    <w:rsid w:val="00CD6D71"/>
    <w:rsid w:val="00CE139A"/>
    <w:rsid w:val="00CE6857"/>
    <w:rsid w:val="00CE72AB"/>
    <w:rsid w:val="00CE7AA1"/>
    <w:rsid w:val="00CF1DAC"/>
    <w:rsid w:val="00CF3AD7"/>
    <w:rsid w:val="00CF62FE"/>
    <w:rsid w:val="00CF6AA7"/>
    <w:rsid w:val="00D11475"/>
    <w:rsid w:val="00D126FF"/>
    <w:rsid w:val="00D144AB"/>
    <w:rsid w:val="00D31987"/>
    <w:rsid w:val="00D334C2"/>
    <w:rsid w:val="00D37701"/>
    <w:rsid w:val="00D43D54"/>
    <w:rsid w:val="00D66C46"/>
    <w:rsid w:val="00D67A19"/>
    <w:rsid w:val="00D70F08"/>
    <w:rsid w:val="00D71243"/>
    <w:rsid w:val="00D7191A"/>
    <w:rsid w:val="00D80C74"/>
    <w:rsid w:val="00D859CF"/>
    <w:rsid w:val="00D8755F"/>
    <w:rsid w:val="00D91733"/>
    <w:rsid w:val="00D94D3F"/>
    <w:rsid w:val="00DB7DBE"/>
    <w:rsid w:val="00DC0FD0"/>
    <w:rsid w:val="00DC45C7"/>
    <w:rsid w:val="00DC7343"/>
    <w:rsid w:val="00DD47DF"/>
    <w:rsid w:val="00DD6F78"/>
    <w:rsid w:val="00DD7A78"/>
    <w:rsid w:val="00DE2BE2"/>
    <w:rsid w:val="00DF5D71"/>
    <w:rsid w:val="00DF63B4"/>
    <w:rsid w:val="00DF70BA"/>
    <w:rsid w:val="00E01C69"/>
    <w:rsid w:val="00E01D18"/>
    <w:rsid w:val="00E055FC"/>
    <w:rsid w:val="00E2067F"/>
    <w:rsid w:val="00E220D5"/>
    <w:rsid w:val="00E22DA0"/>
    <w:rsid w:val="00E243B6"/>
    <w:rsid w:val="00E2531D"/>
    <w:rsid w:val="00E2593F"/>
    <w:rsid w:val="00E36223"/>
    <w:rsid w:val="00E44742"/>
    <w:rsid w:val="00E52C46"/>
    <w:rsid w:val="00E537A5"/>
    <w:rsid w:val="00E5769F"/>
    <w:rsid w:val="00E6094D"/>
    <w:rsid w:val="00E67074"/>
    <w:rsid w:val="00E718D1"/>
    <w:rsid w:val="00E7675E"/>
    <w:rsid w:val="00E8290D"/>
    <w:rsid w:val="00E84185"/>
    <w:rsid w:val="00E869C5"/>
    <w:rsid w:val="00E870E5"/>
    <w:rsid w:val="00E9034A"/>
    <w:rsid w:val="00E90C05"/>
    <w:rsid w:val="00E92B44"/>
    <w:rsid w:val="00E93153"/>
    <w:rsid w:val="00EA08FB"/>
    <w:rsid w:val="00EA26C5"/>
    <w:rsid w:val="00EA2FC7"/>
    <w:rsid w:val="00EA3500"/>
    <w:rsid w:val="00EA409F"/>
    <w:rsid w:val="00EA6F52"/>
    <w:rsid w:val="00EB316E"/>
    <w:rsid w:val="00EC0838"/>
    <w:rsid w:val="00EC37FB"/>
    <w:rsid w:val="00EC4801"/>
    <w:rsid w:val="00EC781B"/>
    <w:rsid w:val="00EC7E6C"/>
    <w:rsid w:val="00ED3485"/>
    <w:rsid w:val="00ED404A"/>
    <w:rsid w:val="00EE2999"/>
    <w:rsid w:val="00EE62C7"/>
    <w:rsid w:val="00EF30EE"/>
    <w:rsid w:val="00EF503B"/>
    <w:rsid w:val="00EF6BF4"/>
    <w:rsid w:val="00F037B8"/>
    <w:rsid w:val="00F056F6"/>
    <w:rsid w:val="00F10012"/>
    <w:rsid w:val="00F101D6"/>
    <w:rsid w:val="00F179C4"/>
    <w:rsid w:val="00F22920"/>
    <w:rsid w:val="00F26E21"/>
    <w:rsid w:val="00F33DED"/>
    <w:rsid w:val="00F34F28"/>
    <w:rsid w:val="00F4244B"/>
    <w:rsid w:val="00F55252"/>
    <w:rsid w:val="00F61F59"/>
    <w:rsid w:val="00F62401"/>
    <w:rsid w:val="00F66488"/>
    <w:rsid w:val="00F718F0"/>
    <w:rsid w:val="00F73B47"/>
    <w:rsid w:val="00F8143D"/>
    <w:rsid w:val="00F820EE"/>
    <w:rsid w:val="00F86D95"/>
    <w:rsid w:val="00F9162E"/>
    <w:rsid w:val="00FA3D47"/>
    <w:rsid w:val="00FA7E84"/>
    <w:rsid w:val="00FB013F"/>
    <w:rsid w:val="00FB1528"/>
    <w:rsid w:val="00FB717A"/>
    <w:rsid w:val="00FC12B0"/>
    <w:rsid w:val="00FC30C6"/>
    <w:rsid w:val="00FC63E0"/>
    <w:rsid w:val="00FC6796"/>
    <w:rsid w:val="00FC6F33"/>
    <w:rsid w:val="00FC7328"/>
    <w:rsid w:val="00FC7603"/>
    <w:rsid w:val="00FD0C34"/>
    <w:rsid w:val="00FD1692"/>
    <w:rsid w:val="00FD1E2F"/>
    <w:rsid w:val="00FE6A81"/>
    <w:rsid w:val="00FF2B37"/>
    <w:rsid w:val="00FF2E86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62C9A"/>
  <w15:chartTrackingRefBased/>
  <w15:docId w15:val="{72D3DF9E-3CCC-7941-B0F0-D982E995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E2F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7E84"/>
    <w:pPr>
      <w:ind w:left="720"/>
      <w:contextualSpacing/>
    </w:pPr>
  </w:style>
  <w:style w:type="table" w:styleId="Grilledutableau">
    <w:name w:val="Table Grid"/>
    <w:basedOn w:val="TableauNormal"/>
    <w:uiPriority w:val="59"/>
    <w:rsid w:val="00FA7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FA7E8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/>
    </w:rPr>
  </w:style>
  <w:style w:type="character" w:customStyle="1" w:styleId="PieddepageCar">
    <w:name w:val="Pied de page Car"/>
    <w:link w:val="Pieddepage"/>
    <w:uiPriority w:val="99"/>
    <w:rsid w:val="00FA7E84"/>
    <w:rPr>
      <w:rFonts w:eastAsia="Times New Roman" w:cs="Aria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E84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FA7E8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D6F78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rsid w:val="00DD6F78"/>
    <w:rPr>
      <w:rFonts w:eastAsia="Times New Roman" w:cs="Arial"/>
      <w:lang w:eastAsia="fr-FR"/>
    </w:rPr>
  </w:style>
  <w:style w:type="character" w:styleId="Accentuation">
    <w:name w:val="Emphasis"/>
    <w:qFormat/>
    <w:rsid w:val="00FD0C34"/>
    <w:rPr>
      <w:i/>
      <w:iCs/>
    </w:rPr>
  </w:style>
  <w:style w:type="paragraph" w:customStyle="1" w:styleId="Corpsdetexte21">
    <w:name w:val="Corps de texte 21"/>
    <w:basedOn w:val="Normal"/>
    <w:rsid w:val="00142307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7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RP\EXEMPLE%2520Formulaire%2520Q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EF6F5C10D6943A8D6630F69C47D77" ma:contentTypeVersion="1" ma:contentTypeDescription="Crée un document." ma:contentTypeScope="" ma:versionID="b02412a63079e8185b087cda54a616b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5814dc0cda211ebe9e1d780fb1d43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Date de début de planification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585BE-CA75-42DB-BF1A-764389689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DAA5A8-97A2-4C86-923F-BC1C4B4DAF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167CA12-0278-4AE9-9D8A-C4C1C0BAB00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CE012D5-0FCC-44FF-8FCE-627DEB304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844566-8A94-4AE7-83A4-033A0A67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EXEMPLE%20Formulaire%20QC</Template>
  <TotalTime>4</TotalTime>
  <Pages>6</Pages>
  <Words>698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Zakariae EL YACOUBI</cp:lastModifiedBy>
  <cp:revision>4</cp:revision>
  <cp:lastPrinted>2022-04-13T11:55:00Z</cp:lastPrinted>
  <dcterms:created xsi:type="dcterms:W3CDTF">2022-04-13T16:42:00Z</dcterms:created>
  <dcterms:modified xsi:type="dcterms:W3CDTF">2022-04-14T11:40:00Z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TOUATI MLIHA Ali</vt:lpwstr>
  </property>
  <property fmtid="{D5CDD505-2E9C-101B-9397-08002B2CF9AE}" pid="3" name="xd_Signature">
    <vt:lpwstr/>
  </property>
  <property fmtid="{D5CDD505-2E9C-101B-9397-08002B2CF9AE}" pid="4" name="Order">
    <vt:lpwstr>1800.00000000000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TOUATI MLIHA Ali</vt:lpwstr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</Properties>
</file>